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C3D" w:rsidRDefault="00DD1C3D" w:rsidP="00420051">
      <w:pPr>
        <w:pStyle w:val="Nessunaspaziatura"/>
        <w:rPr>
          <w:rFonts w:ascii="Arial" w:hAnsi="Arial" w:cs="Arial"/>
          <w:sz w:val="20"/>
          <w:szCs w:val="20"/>
        </w:rPr>
      </w:pPr>
    </w:p>
    <w:p w:rsidR="00DD1C3D" w:rsidRPr="003170AF" w:rsidRDefault="00DD1C3D" w:rsidP="00DD1C3D">
      <w:pPr>
        <w:pStyle w:val="Nessunaspaziatura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MODULO ALS</w:t>
      </w:r>
    </w:p>
    <w:p w:rsidR="00DD1C3D" w:rsidRPr="003170AF" w:rsidRDefault="00DD1C3D" w:rsidP="00DD1C3D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(Autorizzazione liquidazione spese)</w:t>
      </w:r>
    </w:p>
    <w:p w:rsidR="00DD1C3D" w:rsidRPr="003170AF" w:rsidRDefault="00DD1C3D" w:rsidP="00DD1C3D">
      <w:pPr>
        <w:rPr>
          <w:rFonts w:ascii="Arial" w:hAnsi="Arial" w:cs="Arial"/>
          <w:sz w:val="20"/>
          <w:szCs w:val="20"/>
        </w:rPr>
      </w:pPr>
    </w:p>
    <w:p w:rsidR="00DD1C3D" w:rsidRPr="003170AF" w:rsidRDefault="00DD1C3D" w:rsidP="00DD1C3D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Verona, ………</w:t>
      </w:r>
      <w:proofErr w:type="gramStart"/>
      <w:r w:rsidRPr="003170AF">
        <w:rPr>
          <w:rFonts w:ascii="Arial" w:hAnsi="Arial" w:cs="Arial"/>
          <w:sz w:val="20"/>
          <w:szCs w:val="20"/>
        </w:rPr>
        <w:t>…….</w:t>
      </w:r>
      <w:proofErr w:type="gramEnd"/>
      <w:r w:rsidRPr="003170AF">
        <w:rPr>
          <w:rFonts w:ascii="Arial" w:hAnsi="Arial" w:cs="Arial"/>
          <w:sz w:val="20"/>
          <w:szCs w:val="20"/>
        </w:rPr>
        <w:t>.</w:t>
      </w:r>
      <w:r w:rsidRPr="003170A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 xml:space="preserve">All’ U.O. </w:t>
      </w:r>
      <w:r w:rsidR="006E492C">
        <w:rPr>
          <w:rFonts w:ascii="Arial" w:hAnsi="Arial" w:cs="Arial"/>
          <w:sz w:val="20"/>
          <w:szCs w:val="20"/>
        </w:rPr>
        <w:t>“</w:t>
      </w:r>
      <w:r w:rsidRPr="003170AF">
        <w:rPr>
          <w:rFonts w:ascii="Arial" w:hAnsi="Arial" w:cs="Arial"/>
          <w:sz w:val="20"/>
          <w:szCs w:val="20"/>
        </w:rPr>
        <w:t>Contabilità Amministrazione</w:t>
      </w:r>
      <w:r w:rsidR="006E492C">
        <w:rPr>
          <w:rFonts w:ascii="Arial" w:hAnsi="Arial" w:cs="Arial"/>
          <w:sz w:val="20"/>
          <w:szCs w:val="20"/>
        </w:rPr>
        <w:t>”</w:t>
      </w:r>
      <w:r w:rsidR="002B1673">
        <w:rPr>
          <w:rFonts w:ascii="Arial" w:hAnsi="Arial" w:cs="Arial"/>
          <w:sz w:val="20"/>
          <w:szCs w:val="20"/>
        </w:rPr>
        <w:t>, DR</w:t>
      </w:r>
      <w:r>
        <w:rPr>
          <w:rFonts w:ascii="Arial" w:hAnsi="Arial" w:cs="Arial"/>
          <w:sz w:val="20"/>
          <w:szCs w:val="20"/>
        </w:rPr>
        <w:t>F</w:t>
      </w:r>
    </w:p>
    <w:p w:rsidR="00DD1C3D" w:rsidRPr="003170AF" w:rsidRDefault="00DD1C3D" w:rsidP="00DD1C3D">
      <w:pPr>
        <w:ind w:left="9923"/>
        <w:rPr>
          <w:rFonts w:ascii="Arial" w:hAnsi="Arial" w:cs="Arial"/>
          <w:sz w:val="20"/>
          <w:szCs w:val="20"/>
          <w:u w:val="single"/>
        </w:rPr>
      </w:pPr>
      <w:r w:rsidRPr="003170AF">
        <w:rPr>
          <w:rFonts w:ascii="Arial" w:hAnsi="Arial" w:cs="Arial"/>
          <w:sz w:val="20"/>
          <w:szCs w:val="20"/>
          <w:u w:val="single"/>
        </w:rPr>
        <w:t>Sede</w:t>
      </w:r>
    </w:p>
    <w:p w:rsidR="00DD1C3D" w:rsidRPr="003170AF" w:rsidRDefault="00DD1C3D" w:rsidP="00DD1C3D">
      <w:pPr>
        <w:rPr>
          <w:rFonts w:ascii="Arial" w:hAnsi="Arial" w:cs="Arial"/>
          <w:sz w:val="20"/>
          <w:szCs w:val="20"/>
        </w:rPr>
      </w:pPr>
    </w:p>
    <w:p w:rsidR="00DD1C3D" w:rsidRDefault="00DD1C3D" w:rsidP="00DD1C3D">
      <w:pPr>
        <w:ind w:left="-567" w:right="-45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DD1C3D" w:rsidRPr="003170AF" w:rsidRDefault="00DD1C3D" w:rsidP="00DD1C3D">
      <w:pPr>
        <w:rPr>
          <w:rFonts w:ascii="Arial" w:hAnsi="Arial" w:cs="Arial"/>
          <w:strike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Si autorizza la liquidazione delle spese di seguito elencate e si attesta la regolare fornitura dei beni e/o l'esecuzione dei servizi descritti, nonché la congruità degli importi esposti con quanto richiesto dal fornitore.</w:t>
      </w:r>
    </w:p>
    <w:p w:rsidR="00DD1C3D" w:rsidRPr="003170AF" w:rsidRDefault="00DD1C3D" w:rsidP="00DD1C3D">
      <w:pPr>
        <w:tabs>
          <w:tab w:val="left" w:pos="9356"/>
        </w:tabs>
        <w:ind w:right="-7"/>
        <w:rPr>
          <w:rFonts w:ascii="Arial" w:hAnsi="Arial" w:cs="Arial"/>
          <w:sz w:val="20"/>
          <w:szCs w:val="20"/>
        </w:rPr>
      </w:pPr>
    </w:p>
    <w:tbl>
      <w:tblPr>
        <w:tblW w:w="141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768"/>
        <w:gridCol w:w="3619"/>
        <w:gridCol w:w="1701"/>
        <w:gridCol w:w="1843"/>
        <w:gridCol w:w="1275"/>
        <w:gridCol w:w="1701"/>
      </w:tblGrid>
      <w:tr w:rsidR="00DD1C3D" w:rsidRPr="00FF18B0" w:rsidTr="001D46EA">
        <w:trPr>
          <w:trHeight w:val="885"/>
        </w:trPr>
        <w:tc>
          <w:tcPr>
            <w:tcW w:w="1134" w:type="dxa"/>
            <w:shd w:val="clear" w:color="auto" w:fill="auto"/>
            <w:vAlign w:val="center"/>
            <w:hideMark/>
          </w:tcPr>
          <w:p w:rsidR="00DD1C3D" w:rsidRPr="00FF18B0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Fornitore</w:t>
            </w:r>
          </w:p>
        </w:tc>
        <w:tc>
          <w:tcPr>
            <w:tcW w:w="1134" w:type="dxa"/>
            <w:vAlign w:val="center"/>
          </w:tcPr>
          <w:p w:rsidR="00DD1C3D" w:rsidRPr="00844210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C370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Tipo </w:t>
            </w:r>
            <w:r w:rsidRPr="00E436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N.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</w:t>
            </w: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ocumento/data</w:t>
            </w:r>
          </w:p>
        </w:tc>
        <w:tc>
          <w:tcPr>
            <w:tcW w:w="3619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Descrizione S</w:t>
            </w: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pesa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/</w:t>
            </w:r>
            <w:r w:rsidRPr="005C370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Scadenza pagamento/Pagamento anticipato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C370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Imponibile + Importo IVA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Unità Analitica (UA)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Progetto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CIG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/CUP</w:t>
            </w:r>
          </w:p>
        </w:tc>
      </w:tr>
      <w:tr w:rsidR="00DD1C3D" w:rsidRPr="00514D09" w:rsidTr="001D46EA">
        <w:trPr>
          <w:trHeight w:hRule="exact" w:val="423"/>
        </w:trPr>
        <w:tc>
          <w:tcPr>
            <w:tcW w:w="1134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</w:p>
        </w:tc>
      </w:tr>
      <w:tr w:rsidR="00DD1C3D" w:rsidRPr="00514D09" w:rsidTr="00DD1C3D">
        <w:trPr>
          <w:trHeight w:hRule="exact" w:val="646"/>
        </w:trPr>
        <w:tc>
          <w:tcPr>
            <w:tcW w:w="1134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2"/>
                <w:szCs w:val="1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</w:tr>
      <w:tr w:rsidR="00DD1C3D" w:rsidRPr="00514D09" w:rsidTr="001D46EA">
        <w:trPr>
          <w:trHeight w:hRule="exact" w:val="429"/>
        </w:trPr>
        <w:tc>
          <w:tcPr>
            <w:tcW w:w="1134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DD1C3D" w:rsidRDefault="00DD1C3D" w:rsidP="001D46EA">
            <w:pPr>
              <w:pStyle w:val="Paragrafoelenco"/>
              <w:ind w:left="0"/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</w:tr>
      <w:tr w:rsidR="00DD1C3D" w:rsidRPr="00514D09" w:rsidTr="00DD1C3D">
        <w:trPr>
          <w:trHeight w:hRule="exact" w:val="788"/>
        </w:trPr>
        <w:tc>
          <w:tcPr>
            <w:tcW w:w="1134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</w:tr>
      <w:tr w:rsidR="00DD1C3D" w:rsidRPr="00514D09" w:rsidTr="00DD1C3D">
        <w:trPr>
          <w:trHeight w:hRule="exact" w:val="421"/>
        </w:trPr>
        <w:tc>
          <w:tcPr>
            <w:tcW w:w="1134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DD1C3D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DD1C3D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</w:tr>
    </w:tbl>
    <w:p w:rsidR="00DD1C3D" w:rsidRDefault="00DD1C3D" w:rsidP="00DD1C3D">
      <w:pPr>
        <w:ind w:left="9498"/>
        <w:jc w:val="center"/>
        <w:rPr>
          <w:rFonts w:ascii="Arial" w:hAnsi="Arial"/>
          <w:sz w:val="22"/>
          <w:szCs w:val="22"/>
        </w:rPr>
      </w:pPr>
    </w:p>
    <w:p w:rsidR="00DD1C3D" w:rsidRPr="003170AF" w:rsidRDefault="00DD1C3D" w:rsidP="00DD1C3D">
      <w:pPr>
        <w:ind w:left="9498"/>
        <w:jc w:val="center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Il Direttore/La Direttrice</w:t>
      </w:r>
    </w:p>
    <w:p w:rsidR="00DD1C3D" w:rsidRPr="003170AF" w:rsidRDefault="00DD1C3D" w:rsidP="00DD1C3D">
      <w:pPr>
        <w:ind w:left="9498"/>
        <w:jc w:val="center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_____________________________</w:t>
      </w:r>
    </w:p>
    <w:p w:rsidR="00DD1C3D" w:rsidRPr="003170AF" w:rsidRDefault="00DD1C3D" w:rsidP="00DD1C3D">
      <w:pPr>
        <w:ind w:left="9498"/>
        <w:jc w:val="center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(Firma leggibile)</w:t>
      </w:r>
    </w:p>
    <w:p w:rsidR="00DD1C3D" w:rsidRPr="003170AF" w:rsidRDefault="00DD1C3D" w:rsidP="00DD1C3D">
      <w:pPr>
        <w:ind w:left="9498" w:right="8618"/>
        <w:jc w:val="center"/>
        <w:rPr>
          <w:rFonts w:ascii="Arial" w:hAnsi="Arial" w:cs="Arial"/>
          <w:sz w:val="20"/>
          <w:szCs w:val="20"/>
        </w:rPr>
      </w:pPr>
    </w:p>
    <w:p w:rsidR="00DD1C3D" w:rsidRDefault="00DD1C3D" w:rsidP="00DD1C3D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Data e firma per ricevuta</w:t>
      </w:r>
      <w:r>
        <w:rPr>
          <w:rFonts w:ascii="Arial" w:hAnsi="Arial" w:cs="Arial"/>
          <w:sz w:val="20"/>
          <w:szCs w:val="20"/>
        </w:rPr>
        <w:t xml:space="preserve"> eventuali</w:t>
      </w:r>
      <w:r w:rsidRPr="003170AF">
        <w:rPr>
          <w:rFonts w:ascii="Arial" w:hAnsi="Arial" w:cs="Arial"/>
          <w:sz w:val="20"/>
          <w:szCs w:val="20"/>
        </w:rPr>
        <w:t xml:space="preserve"> documenti cartacei originali</w:t>
      </w:r>
    </w:p>
    <w:p w:rsidR="00DD1C3D" w:rsidRPr="003170AF" w:rsidRDefault="00DD1C3D" w:rsidP="00DD1C3D">
      <w:pPr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modulo + </w:t>
      </w:r>
      <w:r w:rsidRPr="003170AF">
        <w:rPr>
          <w:rFonts w:ascii="Arial" w:eastAsia="Times New Roman" w:hAnsi="Arial" w:cs="Arial"/>
          <w:bCs/>
          <w:color w:val="000000"/>
          <w:sz w:val="20"/>
          <w:szCs w:val="20"/>
        </w:rPr>
        <w:t>fattura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</w:t>
      </w:r>
      <w:r w:rsidRPr="003170AF">
        <w:rPr>
          <w:rFonts w:ascii="Arial" w:eastAsia="Times New Roman" w:hAnsi="Arial" w:cs="Arial"/>
          <w:bCs/>
          <w:color w:val="000000"/>
          <w:sz w:val="20"/>
          <w:szCs w:val="20"/>
        </w:rPr>
        <w:t>/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ricevuta / nota debito / altro</w:t>
      </w:r>
    </w:p>
    <w:p w:rsidR="00DD1C3D" w:rsidRPr="003170AF" w:rsidRDefault="00DD1C3D" w:rsidP="00DD1C3D">
      <w:pPr>
        <w:ind w:firstLine="709"/>
        <w:rPr>
          <w:rFonts w:ascii="Arial" w:hAnsi="Arial" w:cs="Arial"/>
          <w:sz w:val="20"/>
          <w:szCs w:val="20"/>
        </w:rPr>
      </w:pPr>
    </w:p>
    <w:p w:rsidR="00DD1C3D" w:rsidRPr="003170AF" w:rsidRDefault="00DD1C3D" w:rsidP="00DD1C3D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3170AF">
        <w:rPr>
          <w:rFonts w:ascii="Arial" w:hAnsi="Arial" w:cs="Arial"/>
          <w:sz w:val="20"/>
          <w:szCs w:val="20"/>
        </w:rPr>
        <w:t xml:space="preserve"> _____________________________</w:t>
      </w:r>
    </w:p>
    <w:p w:rsidR="00DD1C3D" w:rsidRPr="003170AF" w:rsidRDefault="00DD1C3D" w:rsidP="00DD1C3D">
      <w:pPr>
        <w:ind w:left="708" w:firstLine="709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 xml:space="preserve"> (Firma leggibile)</w:t>
      </w:r>
    </w:p>
    <w:p w:rsidR="00DD1C3D" w:rsidRPr="003170AF" w:rsidRDefault="00DD1C3D" w:rsidP="00DD1C3D">
      <w:pPr>
        <w:ind w:left="708" w:firstLine="709"/>
        <w:rPr>
          <w:rFonts w:ascii="Arial" w:hAnsi="Arial" w:cs="Arial"/>
          <w:sz w:val="20"/>
          <w:szCs w:val="20"/>
        </w:rPr>
      </w:pPr>
    </w:p>
    <w:p w:rsidR="00DD1C3D" w:rsidRDefault="00DD1C3D" w:rsidP="00DD1C3D">
      <w:pPr>
        <w:rPr>
          <w:rFonts w:ascii="Arial" w:hAnsi="Arial" w:cs="Arial"/>
          <w:sz w:val="20"/>
          <w:szCs w:val="20"/>
        </w:rPr>
      </w:pPr>
    </w:p>
    <w:p w:rsidR="00DD1C3D" w:rsidRDefault="00DD1C3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D1C3D" w:rsidRDefault="00DD1C3D" w:rsidP="00420051">
      <w:pPr>
        <w:pStyle w:val="Nessunaspaziatura"/>
        <w:rPr>
          <w:rFonts w:ascii="Arial" w:hAnsi="Arial" w:cs="Arial"/>
          <w:sz w:val="20"/>
          <w:szCs w:val="20"/>
        </w:rPr>
      </w:pPr>
    </w:p>
    <w:p w:rsidR="00F20D94" w:rsidRPr="003170AF" w:rsidRDefault="00F20D94" w:rsidP="00243572">
      <w:pPr>
        <w:ind w:left="708" w:firstLine="709"/>
        <w:rPr>
          <w:rFonts w:ascii="Arial" w:hAnsi="Arial" w:cs="Arial"/>
          <w:sz w:val="20"/>
          <w:szCs w:val="20"/>
        </w:rPr>
      </w:pPr>
    </w:p>
    <w:p w:rsidR="00DD1C3D" w:rsidRPr="003170AF" w:rsidRDefault="00DD1C3D" w:rsidP="00DD1C3D">
      <w:pPr>
        <w:pStyle w:val="Nessunaspaziatura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MODULO ALS</w:t>
      </w:r>
    </w:p>
    <w:p w:rsidR="00DD1C3D" w:rsidRPr="003170AF" w:rsidRDefault="00DD1C3D" w:rsidP="00DD1C3D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(Autorizzazione liquidazione spese)</w:t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</w:p>
    <w:p w:rsidR="00DD1C3D" w:rsidRPr="003170AF" w:rsidRDefault="00DD1C3D" w:rsidP="00DD1C3D">
      <w:pPr>
        <w:rPr>
          <w:rFonts w:ascii="Arial" w:hAnsi="Arial" w:cs="Arial"/>
          <w:sz w:val="20"/>
          <w:szCs w:val="20"/>
        </w:rPr>
      </w:pPr>
    </w:p>
    <w:p w:rsidR="00DD1C3D" w:rsidRPr="003170AF" w:rsidRDefault="00DD1C3D" w:rsidP="00DD1C3D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 xml:space="preserve">Rep.        </w:t>
      </w:r>
      <w:proofErr w:type="spellStart"/>
      <w:r w:rsidRPr="003170AF">
        <w:rPr>
          <w:rFonts w:ascii="Arial" w:hAnsi="Arial" w:cs="Arial"/>
          <w:sz w:val="20"/>
          <w:szCs w:val="20"/>
        </w:rPr>
        <w:t>Tit</w:t>
      </w:r>
      <w:proofErr w:type="spellEnd"/>
      <w:r w:rsidRPr="003170AF">
        <w:rPr>
          <w:rFonts w:ascii="Arial" w:hAnsi="Arial" w:cs="Arial"/>
          <w:sz w:val="20"/>
          <w:szCs w:val="20"/>
        </w:rPr>
        <w:t xml:space="preserve">.      </w:t>
      </w:r>
    </w:p>
    <w:p w:rsidR="00DD1C3D" w:rsidRPr="003170AF" w:rsidRDefault="00DD1C3D" w:rsidP="00DD1C3D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Verona, ………</w:t>
      </w:r>
      <w:proofErr w:type="gramStart"/>
      <w:r w:rsidRPr="003170AF">
        <w:rPr>
          <w:rFonts w:ascii="Arial" w:hAnsi="Arial" w:cs="Arial"/>
          <w:sz w:val="20"/>
          <w:szCs w:val="20"/>
        </w:rPr>
        <w:t>…….</w:t>
      </w:r>
      <w:proofErr w:type="gramEnd"/>
      <w:r w:rsidRPr="003170AF">
        <w:rPr>
          <w:rFonts w:ascii="Arial" w:hAnsi="Arial" w:cs="Arial"/>
          <w:sz w:val="20"/>
          <w:szCs w:val="20"/>
        </w:rPr>
        <w:t>.</w:t>
      </w:r>
      <w:r w:rsidRPr="003170A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 xml:space="preserve">All’ U.O. </w:t>
      </w:r>
      <w:r w:rsidR="006E492C">
        <w:rPr>
          <w:rFonts w:ascii="Arial" w:hAnsi="Arial" w:cs="Arial"/>
          <w:sz w:val="20"/>
          <w:szCs w:val="20"/>
        </w:rPr>
        <w:t>“</w:t>
      </w:r>
      <w:r w:rsidRPr="003170AF">
        <w:rPr>
          <w:rFonts w:ascii="Arial" w:hAnsi="Arial" w:cs="Arial"/>
          <w:sz w:val="20"/>
          <w:szCs w:val="20"/>
        </w:rPr>
        <w:t>Contabilità Amministrazione</w:t>
      </w:r>
      <w:r w:rsidR="006E492C">
        <w:rPr>
          <w:rFonts w:ascii="Arial" w:hAnsi="Arial" w:cs="Arial"/>
          <w:sz w:val="20"/>
          <w:szCs w:val="20"/>
        </w:rPr>
        <w:t>”</w:t>
      </w:r>
      <w:r w:rsidR="002B1673">
        <w:rPr>
          <w:rFonts w:ascii="Arial" w:hAnsi="Arial" w:cs="Arial"/>
          <w:sz w:val="20"/>
          <w:szCs w:val="20"/>
        </w:rPr>
        <w:t>, DR</w:t>
      </w:r>
      <w:r>
        <w:rPr>
          <w:rFonts w:ascii="Arial" w:hAnsi="Arial" w:cs="Arial"/>
          <w:sz w:val="20"/>
          <w:szCs w:val="20"/>
        </w:rPr>
        <w:t>F</w:t>
      </w:r>
    </w:p>
    <w:p w:rsidR="00DD1C3D" w:rsidRPr="003170AF" w:rsidRDefault="00DD1C3D" w:rsidP="00DD1C3D">
      <w:pPr>
        <w:ind w:left="9923"/>
        <w:rPr>
          <w:rFonts w:ascii="Arial" w:hAnsi="Arial" w:cs="Arial"/>
          <w:sz w:val="20"/>
          <w:szCs w:val="20"/>
          <w:u w:val="single"/>
        </w:rPr>
      </w:pPr>
      <w:r w:rsidRPr="003170AF">
        <w:rPr>
          <w:rFonts w:ascii="Arial" w:hAnsi="Arial" w:cs="Arial"/>
          <w:sz w:val="20"/>
          <w:szCs w:val="20"/>
          <w:u w:val="single"/>
        </w:rPr>
        <w:t>Sede</w:t>
      </w:r>
    </w:p>
    <w:p w:rsidR="00DD1C3D" w:rsidRPr="003170AF" w:rsidRDefault="00DD1C3D" w:rsidP="00DD1C3D">
      <w:pPr>
        <w:rPr>
          <w:rFonts w:ascii="Arial" w:hAnsi="Arial" w:cs="Arial"/>
          <w:sz w:val="20"/>
          <w:szCs w:val="20"/>
        </w:rPr>
      </w:pPr>
    </w:p>
    <w:p w:rsidR="00DD1C3D" w:rsidRDefault="00DD1C3D" w:rsidP="00DD1C3D">
      <w:pPr>
        <w:ind w:left="-567" w:right="-45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DD1C3D" w:rsidRPr="003170AF" w:rsidRDefault="00DD1C3D" w:rsidP="00DD1C3D">
      <w:pPr>
        <w:rPr>
          <w:rFonts w:ascii="Arial" w:hAnsi="Arial" w:cs="Arial"/>
          <w:strike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 xml:space="preserve">Si autorizza la liquidazione delle spese di seguito elencate e si attesta la regolare fornitura dei beni e/o l'esecuzione dei servizi descritti, nonché la congruità degli importi esposti con </w:t>
      </w:r>
      <w:r>
        <w:rPr>
          <w:rFonts w:ascii="Arial" w:hAnsi="Arial" w:cs="Arial"/>
          <w:sz w:val="20"/>
          <w:szCs w:val="20"/>
        </w:rPr>
        <w:t>quanto richiesto dal fornitore.</w:t>
      </w:r>
    </w:p>
    <w:p w:rsidR="00DD1C3D" w:rsidRPr="003170AF" w:rsidRDefault="00DD1C3D" w:rsidP="00DD1C3D">
      <w:pPr>
        <w:tabs>
          <w:tab w:val="left" w:pos="9356"/>
        </w:tabs>
        <w:ind w:right="-7"/>
        <w:rPr>
          <w:rFonts w:ascii="Arial" w:hAnsi="Arial" w:cs="Arial"/>
          <w:sz w:val="20"/>
          <w:szCs w:val="20"/>
        </w:rPr>
      </w:pPr>
    </w:p>
    <w:tbl>
      <w:tblPr>
        <w:tblW w:w="141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76"/>
        <w:gridCol w:w="1626"/>
        <w:gridCol w:w="3619"/>
        <w:gridCol w:w="1701"/>
        <w:gridCol w:w="1843"/>
        <w:gridCol w:w="1275"/>
        <w:gridCol w:w="1701"/>
      </w:tblGrid>
      <w:tr w:rsidR="00DD1C3D" w:rsidRPr="00FF18B0" w:rsidTr="00A068A6">
        <w:trPr>
          <w:trHeight w:val="885"/>
        </w:trPr>
        <w:tc>
          <w:tcPr>
            <w:tcW w:w="1134" w:type="dxa"/>
            <w:shd w:val="clear" w:color="auto" w:fill="auto"/>
            <w:vAlign w:val="center"/>
            <w:hideMark/>
          </w:tcPr>
          <w:p w:rsidR="00DD1C3D" w:rsidRPr="00FF18B0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Fornitore</w:t>
            </w:r>
          </w:p>
        </w:tc>
        <w:tc>
          <w:tcPr>
            <w:tcW w:w="1276" w:type="dxa"/>
            <w:vAlign w:val="center"/>
          </w:tcPr>
          <w:p w:rsidR="00DD1C3D" w:rsidRPr="00844210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F73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</w:t>
            </w:r>
            <w:r>
              <w:rPr>
                <w:rFonts w:ascii="Arial" w:eastAsia="Times New Roman" w:hAnsi="Arial" w:cs="Arial"/>
                <w:b/>
                <w:bCs/>
                <w:color w:val="FF33CC"/>
                <w:sz w:val="16"/>
                <w:szCs w:val="16"/>
              </w:rPr>
              <w:t xml:space="preserve"> </w:t>
            </w:r>
            <w:r w:rsidRPr="00E436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N.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</w:t>
            </w: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ocumento/data</w:t>
            </w:r>
          </w:p>
        </w:tc>
        <w:tc>
          <w:tcPr>
            <w:tcW w:w="3619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Descrizione S</w:t>
            </w: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pesa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/</w:t>
            </w:r>
            <w:r w:rsidRPr="004F73B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Scadenza pagamento/Pagamento anticipato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F73B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Imponibile + Importo IVA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Unità Analitica (UA)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Progetto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D1C3D" w:rsidRPr="00044EF8" w:rsidRDefault="00DD1C3D" w:rsidP="001D46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CIG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/CUP</w:t>
            </w:r>
          </w:p>
        </w:tc>
      </w:tr>
      <w:tr w:rsidR="00DD1C3D" w:rsidRPr="00514D09" w:rsidTr="00A068A6">
        <w:trPr>
          <w:trHeight w:hRule="exact" w:val="423"/>
        </w:trPr>
        <w:tc>
          <w:tcPr>
            <w:tcW w:w="1134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A068A6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D1C3D" w:rsidRPr="00A068A6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A068A6" w:rsidRDefault="00DD1C3D" w:rsidP="001D46EA">
            <w:pPr>
              <w:jc w:val="center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</w:p>
        </w:tc>
      </w:tr>
      <w:tr w:rsidR="00DD1C3D" w:rsidRPr="00514D09" w:rsidTr="00A068A6">
        <w:trPr>
          <w:trHeight w:hRule="exact" w:val="646"/>
        </w:trPr>
        <w:tc>
          <w:tcPr>
            <w:tcW w:w="1134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A068A6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2"/>
                <w:szCs w:val="1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D1C3D" w:rsidRPr="00A068A6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A068A6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</w:tr>
      <w:tr w:rsidR="00A068A6" w:rsidRPr="00514D09" w:rsidTr="00A068A6">
        <w:trPr>
          <w:trHeight w:hRule="exact" w:val="429"/>
        </w:trPr>
        <w:tc>
          <w:tcPr>
            <w:tcW w:w="1134" w:type="dxa"/>
            <w:shd w:val="clear" w:color="auto" w:fill="auto"/>
            <w:vAlign w:val="center"/>
          </w:tcPr>
          <w:p w:rsidR="00A068A6" w:rsidRPr="00A068A6" w:rsidRDefault="00A068A6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A068A6" w:rsidRPr="00A068A6" w:rsidRDefault="00A068A6" w:rsidP="00851750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  <w:vAlign w:val="center"/>
          </w:tcPr>
          <w:p w:rsidR="00A068A6" w:rsidRPr="00A068A6" w:rsidRDefault="00A068A6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auto"/>
            <w:vAlign w:val="center"/>
          </w:tcPr>
          <w:p w:rsidR="00A068A6" w:rsidRPr="00A068A6" w:rsidRDefault="00A068A6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068A6" w:rsidRPr="00A068A6" w:rsidRDefault="00A068A6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068A6" w:rsidRPr="00A068A6" w:rsidRDefault="00A068A6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068A6" w:rsidRPr="00A068A6" w:rsidRDefault="00A068A6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068A6" w:rsidRPr="00A068A6" w:rsidRDefault="00A068A6" w:rsidP="001D46EA">
            <w:pPr>
              <w:pStyle w:val="Paragrafoelenco"/>
              <w:ind w:left="0"/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</w:tr>
      <w:tr w:rsidR="00DD1C3D" w:rsidRPr="00514D09" w:rsidTr="00A068A6">
        <w:trPr>
          <w:trHeight w:hRule="exact" w:val="788"/>
        </w:trPr>
        <w:tc>
          <w:tcPr>
            <w:tcW w:w="1134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A068A6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D1C3D" w:rsidRPr="00A068A6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A068A6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</w:tr>
      <w:tr w:rsidR="00DD1C3D" w:rsidRPr="00514D09" w:rsidTr="00A068A6">
        <w:trPr>
          <w:trHeight w:hRule="exact" w:val="421"/>
        </w:trPr>
        <w:tc>
          <w:tcPr>
            <w:tcW w:w="1134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A068A6" w:rsidRDefault="00DD1C3D" w:rsidP="001D46EA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D1C3D" w:rsidRPr="00A068A6" w:rsidRDefault="00DD1C3D" w:rsidP="001D46EA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</w:tr>
    </w:tbl>
    <w:p w:rsidR="00DD1C3D" w:rsidRDefault="00DD1C3D" w:rsidP="00DD1C3D">
      <w:pPr>
        <w:rPr>
          <w:rFonts w:ascii="Arial" w:hAnsi="Arial"/>
          <w:sz w:val="22"/>
          <w:szCs w:val="22"/>
        </w:rPr>
      </w:pPr>
    </w:p>
    <w:p w:rsidR="00DD1C3D" w:rsidRDefault="00DD1C3D" w:rsidP="00DD1C3D">
      <w:pPr>
        <w:ind w:left="9498"/>
        <w:jc w:val="center"/>
        <w:rPr>
          <w:rFonts w:ascii="Arial" w:hAnsi="Arial"/>
          <w:sz w:val="22"/>
          <w:szCs w:val="22"/>
        </w:rPr>
      </w:pPr>
    </w:p>
    <w:p w:rsidR="00DD1C3D" w:rsidRPr="00DD6D33" w:rsidRDefault="00DD1C3D" w:rsidP="00DD1C3D">
      <w:pPr>
        <w:ind w:left="9498"/>
        <w:jc w:val="center"/>
        <w:rPr>
          <w:rFonts w:ascii="Arial" w:hAnsi="Arial"/>
          <w:sz w:val="20"/>
          <w:szCs w:val="20"/>
        </w:rPr>
      </w:pPr>
      <w:r w:rsidRPr="00DD6D33">
        <w:rPr>
          <w:rFonts w:ascii="Arial" w:hAnsi="Arial"/>
          <w:sz w:val="20"/>
          <w:szCs w:val="20"/>
        </w:rPr>
        <w:t>Il Direttore/La Direttrice</w:t>
      </w:r>
    </w:p>
    <w:p w:rsidR="00DD1C3D" w:rsidRPr="008F23DC" w:rsidRDefault="00DD1C3D" w:rsidP="00DD1C3D">
      <w:pPr>
        <w:ind w:left="9498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Dott./Dott.ssa XY</w:t>
      </w:r>
    </w:p>
    <w:p w:rsidR="00DD1C3D" w:rsidRDefault="00DD1C3D" w:rsidP="00DD1C3D">
      <w:pPr>
        <w:ind w:left="9498" w:right="8618"/>
        <w:jc w:val="center"/>
        <w:rPr>
          <w:rFonts w:ascii="Arial" w:hAnsi="Arial"/>
          <w:sz w:val="22"/>
          <w:szCs w:val="22"/>
        </w:rPr>
      </w:pPr>
    </w:p>
    <w:p w:rsidR="00DD1C3D" w:rsidRDefault="00DD1C3D" w:rsidP="00DD1C3D">
      <w:pPr>
        <w:ind w:left="708" w:firstLine="709"/>
        <w:rPr>
          <w:rFonts w:ascii="Arial" w:hAnsi="Arial"/>
          <w:sz w:val="16"/>
          <w:szCs w:val="16"/>
        </w:rPr>
      </w:pPr>
    </w:p>
    <w:p w:rsidR="00DD1C3D" w:rsidRDefault="00DD1C3D" w:rsidP="00DD1C3D">
      <w:pPr>
        <w:ind w:left="708" w:firstLine="709"/>
        <w:rPr>
          <w:rFonts w:ascii="Arial" w:hAnsi="Arial"/>
          <w:sz w:val="22"/>
          <w:szCs w:val="22"/>
        </w:rPr>
      </w:pPr>
    </w:p>
    <w:p w:rsidR="00DD1C3D" w:rsidRPr="004F73B0" w:rsidRDefault="00DD1C3D" w:rsidP="00DD1C3D">
      <w:pPr>
        <w:suppressAutoHyphens/>
        <w:rPr>
          <w:rFonts w:ascii="Arial" w:eastAsia="Times New Roman" w:hAnsi="Arial" w:cs="Arial"/>
          <w:i/>
          <w:sz w:val="16"/>
          <w:szCs w:val="16"/>
        </w:rPr>
      </w:pPr>
      <w:r w:rsidRPr="004F73B0">
        <w:rPr>
          <w:rFonts w:ascii="Arial" w:eastAsia="Times New Roman" w:hAnsi="Arial" w:cs="Arial"/>
          <w:sz w:val="16"/>
          <w:szCs w:val="16"/>
          <w:lang w:eastAsia="ar-SA"/>
        </w:rPr>
        <w:t xml:space="preserve">Allegati: </w:t>
      </w:r>
      <w:r w:rsidR="002E137E">
        <w:rPr>
          <w:rFonts w:ascii="Arial" w:eastAsia="Times New Roman" w:hAnsi="Arial" w:cs="Arial"/>
          <w:i/>
          <w:sz w:val="16"/>
          <w:szCs w:val="16"/>
          <w:lang w:eastAsia="ar-SA"/>
        </w:rPr>
        <w:t>Documenti (ove previsti</w:t>
      </w:r>
      <w:r>
        <w:rPr>
          <w:rFonts w:ascii="Arial" w:eastAsia="Times New Roman" w:hAnsi="Arial" w:cs="Arial"/>
          <w:i/>
          <w:sz w:val="16"/>
          <w:szCs w:val="16"/>
          <w:lang w:eastAsia="ar-SA"/>
        </w:rPr>
        <w:t>)</w:t>
      </w:r>
    </w:p>
    <w:p w:rsidR="00DD1C3D" w:rsidRDefault="00DD1C3D" w:rsidP="00DD1C3D">
      <w:pPr>
        <w:suppressAutoHyphens/>
        <w:rPr>
          <w:rFonts w:ascii="Arial" w:eastAsia="Times New Roman" w:hAnsi="Arial" w:cs="Arial"/>
          <w:sz w:val="16"/>
          <w:szCs w:val="16"/>
          <w:lang w:eastAsia="ar-SA"/>
        </w:rPr>
      </w:pPr>
      <w:r>
        <w:rPr>
          <w:rFonts w:ascii="Arial" w:eastAsia="Times New Roman" w:hAnsi="Arial" w:cs="Arial"/>
          <w:i/>
          <w:color w:val="0070C0"/>
          <w:sz w:val="16"/>
          <w:szCs w:val="16"/>
        </w:rPr>
        <w:tab/>
      </w:r>
    </w:p>
    <w:p w:rsidR="00DD1C3D" w:rsidRDefault="00DD1C3D" w:rsidP="00DD1C3D">
      <w:pPr>
        <w:suppressAutoHyphens/>
        <w:rPr>
          <w:rFonts w:ascii="Arial" w:eastAsia="Times New Roman" w:hAnsi="Arial" w:cs="Arial"/>
          <w:sz w:val="16"/>
          <w:szCs w:val="16"/>
          <w:lang w:eastAsia="ar-SA"/>
        </w:rPr>
      </w:pPr>
    </w:p>
    <w:p w:rsidR="00DD1C3D" w:rsidRDefault="00DD1C3D" w:rsidP="00DD1C3D">
      <w:pPr>
        <w:suppressAutoHyphens/>
        <w:rPr>
          <w:rFonts w:ascii="Arial" w:eastAsia="Times New Roman" w:hAnsi="Arial" w:cs="Arial"/>
          <w:sz w:val="16"/>
          <w:szCs w:val="16"/>
          <w:lang w:eastAsia="ar-SA"/>
        </w:rPr>
      </w:pPr>
    </w:p>
    <w:p w:rsidR="00DD1C3D" w:rsidRDefault="00DD1C3D" w:rsidP="00DD1C3D">
      <w:pPr>
        <w:suppressAutoHyphens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16"/>
          <w:szCs w:val="16"/>
          <w:lang w:eastAsia="ar-SA"/>
        </w:rPr>
        <w:t>I</w:t>
      </w:r>
      <w:r w:rsidRPr="006504C7">
        <w:rPr>
          <w:rFonts w:ascii="Arial" w:eastAsia="Times New Roman" w:hAnsi="Arial" w:cs="Arial"/>
          <w:sz w:val="16"/>
          <w:szCs w:val="16"/>
          <w:lang w:eastAsia="ar-SA"/>
        </w:rPr>
        <w:t>l presente documento è firmato digitalmente e registrato nel sistema di protocollo dell’Università di Verona, ai sensi degli articoli 23-bis e 23-ter</w:t>
      </w:r>
      <w:r>
        <w:rPr>
          <w:rFonts w:ascii="Arial" w:eastAsia="Times New Roman" w:hAnsi="Arial" w:cs="Arial"/>
          <w:sz w:val="16"/>
          <w:szCs w:val="16"/>
          <w:lang w:eastAsia="ar-SA"/>
        </w:rPr>
        <w:t xml:space="preserve"> e ss. del </w:t>
      </w:r>
      <w:proofErr w:type="spellStart"/>
      <w:r>
        <w:rPr>
          <w:rFonts w:ascii="Arial" w:eastAsia="Times New Roman" w:hAnsi="Arial" w:cs="Arial"/>
          <w:sz w:val="16"/>
          <w:szCs w:val="16"/>
          <w:lang w:eastAsia="ar-SA"/>
        </w:rPr>
        <w:t>D.Lgs</w:t>
      </w:r>
      <w:proofErr w:type="spellEnd"/>
      <w:r>
        <w:rPr>
          <w:rFonts w:ascii="Arial" w:eastAsia="Times New Roman" w:hAnsi="Arial" w:cs="Arial"/>
          <w:sz w:val="16"/>
          <w:szCs w:val="16"/>
          <w:lang w:eastAsia="ar-SA"/>
        </w:rPr>
        <w:t xml:space="preserve"> 82/2005 e </w:t>
      </w:r>
      <w:proofErr w:type="spellStart"/>
      <w:r>
        <w:rPr>
          <w:rFonts w:ascii="Arial" w:eastAsia="Times New Roman" w:hAnsi="Arial" w:cs="Arial"/>
          <w:sz w:val="16"/>
          <w:szCs w:val="16"/>
          <w:lang w:eastAsia="ar-SA"/>
        </w:rPr>
        <w:t>s.m.i.</w:t>
      </w:r>
      <w:proofErr w:type="spellEnd"/>
      <w:r>
        <w:rPr>
          <w:rFonts w:ascii="Arial" w:hAnsi="Arial" w:cs="Arial"/>
          <w:sz w:val="20"/>
          <w:szCs w:val="20"/>
        </w:rPr>
        <w:br w:type="page"/>
      </w:r>
    </w:p>
    <w:p w:rsidR="00DD1C3D" w:rsidRDefault="00DD1C3D" w:rsidP="00F20D94">
      <w:pPr>
        <w:pStyle w:val="Nessunaspaziatura"/>
        <w:rPr>
          <w:rFonts w:ascii="Arial" w:hAnsi="Arial" w:cs="Arial"/>
          <w:sz w:val="20"/>
          <w:szCs w:val="20"/>
        </w:rPr>
      </w:pPr>
    </w:p>
    <w:p w:rsidR="00837DB9" w:rsidRPr="003170AF" w:rsidRDefault="00837DB9" w:rsidP="00837DB9">
      <w:pPr>
        <w:pStyle w:val="Nessunaspaziatura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MODULO ALS</w:t>
      </w:r>
      <w:r>
        <w:rPr>
          <w:rFonts w:ascii="Arial" w:hAnsi="Arial" w:cs="Arial"/>
          <w:sz w:val="20"/>
          <w:szCs w:val="20"/>
        </w:rPr>
        <w:t xml:space="preserve"> – </w:t>
      </w:r>
      <w:r w:rsidRPr="00DD1C3D">
        <w:rPr>
          <w:rFonts w:ascii="Arial" w:hAnsi="Arial" w:cs="Arial"/>
          <w:color w:val="0070C0"/>
          <w:sz w:val="20"/>
          <w:szCs w:val="20"/>
        </w:rPr>
        <w:t>FAC-SIMILE DI COMPILAZIONE</w:t>
      </w:r>
    </w:p>
    <w:p w:rsidR="00837DB9" w:rsidRPr="003170AF" w:rsidRDefault="00837DB9" w:rsidP="00837DB9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(Autorizzazione liquidazione spese)</w:t>
      </w:r>
    </w:p>
    <w:p w:rsidR="00837DB9" w:rsidRPr="003170AF" w:rsidRDefault="00837DB9" w:rsidP="00837DB9">
      <w:pPr>
        <w:rPr>
          <w:rFonts w:ascii="Arial" w:hAnsi="Arial" w:cs="Arial"/>
          <w:sz w:val="20"/>
          <w:szCs w:val="20"/>
        </w:rPr>
      </w:pPr>
    </w:p>
    <w:p w:rsidR="00837DB9" w:rsidRPr="003170AF" w:rsidRDefault="00837DB9" w:rsidP="00837DB9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Verona, ………</w:t>
      </w:r>
      <w:proofErr w:type="gramStart"/>
      <w:r w:rsidRPr="003170AF">
        <w:rPr>
          <w:rFonts w:ascii="Arial" w:hAnsi="Arial" w:cs="Arial"/>
          <w:sz w:val="20"/>
          <w:szCs w:val="20"/>
        </w:rPr>
        <w:t>…….</w:t>
      </w:r>
      <w:proofErr w:type="gramEnd"/>
      <w:r w:rsidRPr="003170AF">
        <w:rPr>
          <w:rFonts w:ascii="Arial" w:hAnsi="Arial" w:cs="Arial"/>
          <w:sz w:val="20"/>
          <w:szCs w:val="20"/>
        </w:rPr>
        <w:t>.</w:t>
      </w:r>
      <w:r w:rsidRPr="003170A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 xml:space="preserve">All’ U.O. </w:t>
      </w:r>
      <w:r>
        <w:rPr>
          <w:rFonts w:ascii="Arial" w:hAnsi="Arial" w:cs="Arial"/>
          <w:sz w:val="20"/>
          <w:szCs w:val="20"/>
        </w:rPr>
        <w:t>“</w:t>
      </w:r>
      <w:r w:rsidRPr="003170AF">
        <w:rPr>
          <w:rFonts w:ascii="Arial" w:hAnsi="Arial" w:cs="Arial"/>
          <w:sz w:val="20"/>
          <w:szCs w:val="20"/>
        </w:rPr>
        <w:t>Contabilità Amministrazione</w:t>
      </w:r>
      <w:r w:rsidR="002B1673">
        <w:rPr>
          <w:rFonts w:ascii="Arial" w:hAnsi="Arial" w:cs="Arial"/>
          <w:sz w:val="20"/>
          <w:szCs w:val="20"/>
        </w:rPr>
        <w:t>”, DR</w:t>
      </w:r>
      <w:r>
        <w:rPr>
          <w:rFonts w:ascii="Arial" w:hAnsi="Arial" w:cs="Arial"/>
          <w:sz w:val="20"/>
          <w:szCs w:val="20"/>
        </w:rPr>
        <w:t>F</w:t>
      </w:r>
    </w:p>
    <w:p w:rsidR="00837DB9" w:rsidRPr="003170AF" w:rsidRDefault="00837DB9" w:rsidP="00837DB9">
      <w:pPr>
        <w:ind w:left="9923"/>
        <w:rPr>
          <w:rFonts w:ascii="Arial" w:hAnsi="Arial" w:cs="Arial"/>
          <w:sz w:val="20"/>
          <w:szCs w:val="20"/>
          <w:u w:val="single"/>
        </w:rPr>
      </w:pPr>
      <w:r w:rsidRPr="003170AF">
        <w:rPr>
          <w:rFonts w:ascii="Arial" w:hAnsi="Arial" w:cs="Arial"/>
          <w:sz w:val="20"/>
          <w:szCs w:val="20"/>
          <w:u w:val="single"/>
        </w:rPr>
        <w:t>Sede</w:t>
      </w:r>
    </w:p>
    <w:p w:rsidR="00837DB9" w:rsidRPr="003170AF" w:rsidRDefault="00837DB9" w:rsidP="00837DB9">
      <w:pPr>
        <w:rPr>
          <w:rFonts w:ascii="Arial" w:hAnsi="Arial" w:cs="Arial"/>
          <w:sz w:val="20"/>
          <w:szCs w:val="20"/>
        </w:rPr>
      </w:pPr>
    </w:p>
    <w:p w:rsidR="00837DB9" w:rsidRDefault="00837DB9" w:rsidP="00837DB9">
      <w:pPr>
        <w:ind w:left="-567" w:right="-45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37DB9" w:rsidRPr="003170AF" w:rsidRDefault="00837DB9" w:rsidP="00837DB9">
      <w:pPr>
        <w:rPr>
          <w:rFonts w:ascii="Arial" w:hAnsi="Arial" w:cs="Arial"/>
          <w:strike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Si autorizza la liquidazione delle spese di seguito elencate e si attesta la regolare fornitura dei beni e/o l'esecuzione dei servizi descritti, nonché la congruità degli importi esposti con quanto richiesto dal fornitore.</w:t>
      </w:r>
    </w:p>
    <w:p w:rsidR="00837DB9" w:rsidRPr="003170AF" w:rsidRDefault="00837DB9" w:rsidP="00837DB9">
      <w:pPr>
        <w:tabs>
          <w:tab w:val="left" w:pos="9356"/>
        </w:tabs>
        <w:ind w:right="-7"/>
        <w:rPr>
          <w:rFonts w:ascii="Arial" w:hAnsi="Arial" w:cs="Arial"/>
          <w:sz w:val="20"/>
          <w:szCs w:val="20"/>
        </w:rPr>
      </w:pPr>
    </w:p>
    <w:tbl>
      <w:tblPr>
        <w:tblW w:w="141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76"/>
        <w:gridCol w:w="1626"/>
        <w:gridCol w:w="3619"/>
        <w:gridCol w:w="1701"/>
        <w:gridCol w:w="1843"/>
        <w:gridCol w:w="1275"/>
        <w:gridCol w:w="1701"/>
      </w:tblGrid>
      <w:tr w:rsidR="00837DB9" w:rsidRPr="00FF18B0" w:rsidTr="000A5E34">
        <w:trPr>
          <w:trHeight w:val="885"/>
        </w:trPr>
        <w:tc>
          <w:tcPr>
            <w:tcW w:w="1134" w:type="dxa"/>
            <w:shd w:val="clear" w:color="auto" w:fill="auto"/>
            <w:vAlign w:val="center"/>
            <w:hideMark/>
          </w:tcPr>
          <w:p w:rsidR="00837DB9" w:rsidRPr="00FF18B0" w:rsidRDefault="00837DB9" w:rsidP="000A5E3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Fornitore</w:t>
            </w:r>
          </w:p>
        </w:tc>
        <w:tc>
          <w:tcPr>
            <w:tcW w:w="1276" w:type="dxa"/>
            <w:vAlign w:val="center"/>
          </w:tcPr>
          <w:p w:rsidR="00837DB9" w:rsidRPr="00844210" w:rsidRDefault="00837DB9" w:rsidP="000A5E3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C370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Tipo </w:t>
            </w:r>
            <w:r w:rsidRPr="00E436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837DB9" w:rsidRPr="00044EF8" w:rsidRDefault="00837DB9" w:rsidP="000A5E3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N.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</w:t>
            </w: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ocumento/data</w:t>
            </w:r>
          </w:p>
        </w:tc>
        <w:tc>
          <w:tcPr>
            <w:tcW w:w="3619" w:type="dxa"/>
            <w:shd w:val="clear" w:color="auto" w:fill="auto"/>
            <w:vAlign w:val="center"/>
            <w:hideMark/>
          </w:tcPr>
          <w:p w:rsidR="00837DB9" w:rsidRPr="00044EF8" w:rsidRDefault="00837DB9" w:rsidP="000A5E3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Descrizione S</w:t>
            </w: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pesa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/</w:t>
            </w:r>
            <w:r w:rsidRPr="005C370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Scadenza pagamento/Pagamento anticipato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7DB9" w:rsidRPr="00044EF8" w:rsidRDefault="00837DB9" w:rsidP="000A5E3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C370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Imponibile + Importo IVA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37DB9" w:rsidRPr="00044EF8" w:rsidRDefault="00837DB9" w:rsidP="000A5E3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Unità Analitica (UA)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837DB9" w:rsidRPr="00044EF8" w:rsidRDefault="00837DB9" w:rsidP="000A5E3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Progetto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7DB9" w:rsidRPr="00044EF8" w:rsidRDefault="00837DB9" w:rsidP="000A5E3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CIG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/CUP</w:t>
            </w:r>
          </w:p>
        </w:tc>
      </w:tr>
      <w:tr w:rsidR="003D7312" w:rsidRPr="00514D09" w:rsidTr="000A5E34">
        <w:trPr>
          <w:trHeight w:hRule="exact" w:val="646"/>
        </w:trPr>
        <w:tc>
          <w:tcPr>
            <w:tcW w:w="1134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Ragione Sociale </w:t>
            </w:r>
          </w:p>
        </w:tc>
        <w:tc>
          <w:tcPr>
            <w:tcW w:w="1276" w:type="dxa"/>
          </w:tcPr>
          <w:p w:rsidR="003D7312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</w:p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Fattura Elettronica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458 / 01.02.2018</w:t>
            </w:r>
          </w:p>
        </w:tc>
        <w:tc>
          <w:tcPr>
            <w:tcW w:w="3619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Elementi riassuntivi della tipologia di spesa /</w:t>
            </w:r>
            <w:r w:rsidRPr="00837DB9">
              <w:rPr>
                <w:rFonts w:ascii="Arial" w:eastAsia="Times New Roman" w:hAnsi="Arial" w:cs="Arial"/>
                <w:i/>
                <w:color w:val="FF33CC"/>
                <w:sz w:val="14"/>
                <w:szCs w:val="14"/>
              </w:rPr>
              <w:t xml:space="preserve"> 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Scadenza </w:t>
            </w:r>
            <w:proofErr w:type="gramStart"/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Pagamento  il</w:t>
            </w:r>
            <w:proofErr w:type="gramEnd"/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 ../../…. / Pagamento Anticipato al …/../…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DD1C3D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300,00 + 66,00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2"/>
                <w:szCs w:val="12"/>
              </w:rPr>
            </w:pP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 </w:t>
            </w:r>
            <w:r w:rsidRPr="00844210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UA.VR.020.D</w:t>
            </w:r>
            <w:r w:rsidRPr="00581852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XXXX</w:t>
            </w:r>
            <w:r w:rsidRPr="00844210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.B-</w:t>
            </w:r>
            <w:r w:rsidRPr="00581852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XXXXX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20156278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bCs/>
                <w:i/>
                <w:color w:val="0070C0"/>
                <w:sz w:val="16"/>
                <w:szCs w:val="16"/>
              </w:rPr>
              <w:t>Z0A1C57E1E</w:t>
            </w: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/ -</w:t>
            </w:r>
          </w:p>
        </w:tc>
      </w:tr>
      <w:tr w:rsidR="003D7312" w:rsidRPr="00514D09" w:rsidTr="000A5E34">
        <w:trPr>
          <w:trHeight w:hRule="exact" w:val="429"/>
        </w:trPr>
        <w:tc>
          <w:tcPr>
            <w:tcW w:w="1134" w:type="dxa"/>
            <w:shd w:val="clear" w:color="auto" w:fill="auto"/>
            <w:vAlign w:val="center"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Ragione Sociale </w:t>
            </w:r>
          </w:p>
        </w:tc>
        <w:tc>
          <w:tcPr>
            <w:tcW w:w="1276" w:type="dxa"/>
          </w:tcPr>
          <w:p w:rsidR="003D7312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</w:p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Nota </w:t>
            </w: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di 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Credito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A4578 / 25.03.2018</w:t>
            </w:r>
          </w:p>
        </w:tc>
        <w:tc>
          <w:tcPr>
            <w:tcW w:w="3619" w:type="dxa"/>
            <w:shd w:val="clear" w:color="auto" w:fill="auto"/>
            <w:vAlign w:val="center"/>
          </w:tcPr>
          <w:p w:rsidR="003D7312" w:rsidRPr="00837DB9" w:rsidRDefault="003D7312" w:rsidP="00445A1D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Nota di Credito relativo alla Fatt. 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458 / 01.02.2018</w:t>
            </w: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200,00+44,00</w:t>
            </w:r>
          </w:p>
        </w:tc>
        <w:tc>
          <w:tcPr>
            <w:tcW w:w="1843" w:type="dxa"/>
            <w:shd w:val="clear" w:color="auto" w:fill="auto"/>
          </w:tcPr>
          <w:p w:rsidR="003D7312" w:rsidRDefault="003D7312" w:rsidP="003D7312">
            <w:pPr>
              <w:rPr>
                <w:rFonts w:ascii="Arial" w:eastAsia="Times New Roman" w:hAnsi="Arial" w:cs="Arial"/>
                <w:color w:val="0070C0"/>
                <w:sz w:val="12"/>
                <w:szCs w:val="12"/>
              </w:rPr>
            </w:pPr>
          </w:p>
          <w:p w:rsidR="003D7312" w:rsidRDefault="003D7312" w:rsidP="003D7312">
            <w:r w:rsidRPr="00F163F9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UA.VR.020.DXXXX.B-XXXXX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CTTALE2017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7312" w:rsidRPr="00581852" w:rsidRDefault="003D7312" w:rsidP="003D7312">
            <w:pPr>
              <w:pStyle w:val="Paragrafoelenco"/>
              <w:ind w:left="0"/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- / -</w:t>
            </w:r>
          </w:p>
        </w:tc>
      </w:tr>
      <w:tr w:rsidR="003D7312" w:rsidRPr="00514D09" w:rsidTr="000A5E34">
        <w:trPr>
          <w:trHeight w:hRule="exact" w:val="788"/>
        </w:trPr>
        <w:tc>
          <w:tcPr>
            <w:tcW w:w="1134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Ente</w:t>
            </w:r>
          </w:p>
        </w:tc>
        <w:tc>
          <w:tcPr>
            <w:tcW w:w="1276" w:type="dxa"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</w:p>
          <w:p w:rsidR="003D7312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</w:p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Nota di Debito/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Ricevuta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 48 / 11.02.2018</w:t>
            </w:r>
          </w:p>
        </w:tc>
        <w:tc>
          <w:tcPr>
            <w:tcW w:w="3619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Eventuale descrizione da inserire in UGOV anche ai fini della rendicontazione</w:t>
            </w: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 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(es. spese </w:t>
            </w:r>
            <w:proofErr w:type="spellStart"/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xy</w:t>
            </w:r>
            <w:proofErr w:type="spellEnd"/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 per Convegno AAA2018)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450,00</w:t>
            </w:r>
          </w:p>
        </w:tc>
        <w:tc>
          <w:tcPr>
            <w:tcW w:w="1843" w:type="dxa"/>
            <w:shd w:val="clear" w:color="auto" w:fill="auto"/>
            <w:hideMark/>
          </w:tcPr>
          <w:p w:rsidR="003D7312" w:rsidRDefault="003D7312" w:rsidP="003D7312">
            <w:pPr>
              <w:rPr>
                <w:rFonts w:ascii="Arial" w:eastAsia="Times New Roman" w:hAnsi="Arial" w:cs="Arial"/>
                <w:color w:val="0070C0"/>
                <w:sz w:val="12"/>
                <w:szCs w:val="12"/>
              </w:rPr>
            </w:pPr>
          </w:p>
          <w:p w:rsidR="003D7312" w:rsidRDefault="003D7312" w:rsidP="003D7312">
            <w:pPr>
              <w:rPr>
                <w:rFonts w:ascii="Arial" w:eastAsia="Times New Roman" w:hAnsi="Arial" w:cs="Arial"/>
                <w:color w:val="0070C0"/>
                <w:sz w:val="12"/>
                <w:szCs w:val="12"/>
              </w:rPr>
            </w:pPr>
          </w:p>
          <w:p w:rsidR="003D7312" w:rsidRDefault="003D7312" w:rsidP="003D7312">
            <w:r w:rsidRPr="00F163F9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UA.VR.020.DXXXX.B-XXXXX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bCs/>
                <w:i/>
                <w:color w:val="0070C0"/>
                <w:sz w:val="16"/>
                <w:szCs w:val="16"/>
              </w:rPr>
              <w:t>R0A1C57E1E</w:t>
            </w: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 xml:space="preserve"> / </w:t>
            </w:r>
            <w:r w:rsidRPr="00581852">
              <w:rPr>
                <w:rFonts w:ascii="Arial" w:hAnsi="Arial" w:cs="Arial"/>
                <w:bCs/>
                <w:i/>
                <w:iCs/>
                <w:color w:val="0070C0"/>
                <w:sz w:val="16"/>
                <w:szCs w:val="16"/>
              </w:rPr>
              <w:t>B31I18000250100</w:t>
            </w:r>
          </w:p>
        </w:tc>
      </w:tr>
      <w:tr w:rsidR="003D7312" w:rsidRPr="00514D09" w:rsidTr="000A5E34">
        <w:trPr>
          <w:trHeight w:hRule="exact" w:val="421"/>
        </w:trPr>
        <w:tc>
          <w:tcPr>
            <w:tcW w:w="1134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Fornitore Estero</w:t>
            </w:r>
          </w:p>
        </w:tc>
        <w:tc>
          <w:tcPr>
            <w:tcW w:w="1276" w:type="dxa"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Fattura Estera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 789 / 01.03.2018</w:t>
            </w:r>
          </w:p>
        </w:tc>
        <w:tc>
          <w:tcPr>
            <w:tcW w:w="3619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Come da documento allegato (quando non vi sono aggiunte o vari</w:t>
            </w: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azi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oni rispetto a quanto scritto</w:t>
            </w: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 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in fattura)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150,00 $</w:t>
            </w: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3D7312" w:rsidRDefault="003D7312" w:rsidP="003D7312">
            <w:pPr>
              <w:rPr>
                <w:rFonts w:ascii="Arial" w:eastAsia="Times New Roman" w:hAnsi="Arial" w:cs="Arial"/>
                <w:color w:val="0070C0"/>
                <w:sz w:val="12"/>
                <w:szCs w:val="12"/>
              </w:rPr>
            </w:pPr>
          </w:p>
          <w:p w:rsidR="003D7312" w:rsidRDefault="003D7312" w:rsidP="003D7312">
            <w:r w:rsidRPr="00F163F9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UA.VR.020.DXXXX.B-XXXXX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- / -</w:t>
            </w:r>
          </w:p>
        </w:tc>
      </w:tr>
    </w:tbl>
    <w:p w:rsidR="00837DB9" w:rsidRDefault="00837DB9" w:rsidP="00837DB9">
      <w:pPr>
        <w:ind w:left="9498"/>
        <w:jc w:val="center"/>
        <w:rPr>
          <w:rFonts w:ascii="Arial" w:hAnsi="Arial"/>
          <w:sz w:val="22"/>
          <w:szCs w:val="22"/>
        </w:rPr>
      </w:pPr>
    </w:p>
    <w:p w:rsidR="00837DB9" w:rsidRPr="003170AF" w:rsidRDefault="00837DB9" w:rsidP="00837DB9">
      <w:pPr>
        <w:ind w:left="9498"/>
        <w:jc w:val="center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Il Direttore/La Direttrice</w:t>
      </w:r>
    </w:p>
    <w:p w:rsidR="00837DB9" w:rsidRPr="003170AF" w:rsidRDefault="00837DB9" w:rsidP="00837DB9">
      <w:pPr>
        <w:ind w:left="9498"/>
        <w:jc w:val="center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_____________________________</w:t>
      </w:r>
    </w:p>
    <w:p w:rsidR="00837DB9" w:rsidRPr="003170AF" w:rsidRDefault="00837DB9" w:rsidP="00837DB9">
      <w:pPr>
        <w:ind w:left="9498"/>
        <w:jc w:val="center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(Firma leggibile)</w:t>
      </w:r>
    </w:p>
    <w:p w:rsidR="00837DB9" w:rsidRPr="003170AF" w:rsidRDefault="00837DB9" w:rsidP="00837DB9">
      <w:pPr>
        <w:ind w:left="9498" w:right="8618"/>
        <w:jc w:val="center"/>
        <w:rPr>
          <w:rFonts w:ascii="Arial" w:hAnsi="Arial" w:cs="Arial"/>
          <w:sz w:val="20"/>
          <w:szCs w:val="20"/>
        </w:rPr>
      </w:pPr>
    </w:p>
    <w:p w:rsidR="00837DB9" w:rsidRDefault="00837DB9" w:rsidP="00837DB9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Data e firma per ricevuta</w:t>
      </w:r>
      <w:r>
        <w:rPr>
          <w:rFonts w:ascii="Arial" w:hAnsi="Arial" w:cs="Arial"/>
          <w:sz w:val="20"/>
          <w:szCs w:val="20"/>
        </w:rPr>
        <w:t xml:space="preserve"> eventuali</w:t>
      </w:r>
      <w:r w:rsidRPr="003170AF">
        <w:rPr>
          <w:rFonts w:ascii="Arial" w:hAnsi="Arial" w:cs="Arial"/>
          <w:sz w:val="20"/>
          <w:szCs w:val="20"/>
        </w:rPr>
        <w:t xml:space="preserve"> documenti cartacei originali</w:t>
      </w:r>
    </w:p>
    <w:p w:rsidR="00837DB9" w:rsidRPr="003170AF" w:rsidRDefault="00837DB9" w:rsidP="00837DB9">
      <w:pPr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modulo + </w:t>
      </w:r>
      <w:r w:rsidRPr="003170AF">
        <w:rPr>
          <w:rFonts w:ascii="Arial" w:eastAsia="Times New Roman" w:hAnsi="Arial" w:cs="Arial"/>
          <w:bCs/>
          <w:color w:val="000000"/>
          <w:sz w:val="20"/>
          <w:szCs w:val="20"/>
        </w:rPr>
        <w:t>fattura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</w:t>
      </w:r>
      <w:r w:rsidRPr="003170AF">
        <w:rPr>
          <w:rFonts w:ascii="Arial" w:eastAsia="Times New Roman" w:hAnsi="Arial" w:cs="Arial"/>
          <w:bCs/>
          <w:color w:val="000000"/>
          <w:sz w:val="20"/>
          <w:szCs w:val="20"/>
        </w:rPr>
        <w:t>/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ricevuta / nota debito / altro</w:t>
      </w:r>
    </w:p>
    <w:p w:rsidR="00837DB9" w:rsidRPr="003170AF" w:rsidRDefault="00837DB9" w:rsidP="00837DB9">
      <w:pPr>
        <w:ind w:firstLine="709"/>
        <w:rPr>
          <w:rFonts w:ascii="Arial" w:hAnsi="Arial" w:cs="Arial"/>
          <w:sz w:val="20"/>
          <w:szCs w:val="20"/>
        </w:rPr>
      </w:pPr>
    </w:p>
    <w:p w:rsidR="00837DB9" w:rsidRPr="003170AF" w:rsidRDefault="00837DB9" w:rsidP="00837DB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3170AF">
        <w:rPr>
          <w:rFonts w:ascii="Arial" w:hAnsi="Arial" w:cs="Arial"/>
          <w:sz w:val="20"/>
          <w:szCs w:val="20"/>
        </w:rPr>
        <w:t xml:space="preserve"> _____________________________</w:t>
      </w:r>
    </w:p>
    <w:p w:rsidR="00837DB9" w:rsidRPr="003170AF" w:rsidRDefault="00837DB9" w:rsidP="00837DB9">
      <w:pPr>
        <w:ind w:left="708" w:firstLine="709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 xml:space="preserve"> (Firma leggibile)</w:t>
      </w:r>
    </w:p>
    <w:p w:rsidR="00837DB9" w:rsidRPr="003170AF" w:rsidRDefault="00837DB9" w:rsidP="00837DB9">
      <w:pPr>
        <w:ind w:left="708" w:firstLine="709"/>
        <w:rPr>
          <w:rFonts w:ascii="Arial" w:hAnsi="Arial" w:cs="Arial"/>
          <w:sz w:val="20"/>
          <w:szCs w:val="20"/>
        </w:rPr>
      </w:pPr>
    </w:p>
    <w:p w:rsidR="00837DB9" w:rsidRPr="003170AF" w:rsidRDefault="00837DB9" w:rsidP="00837DB9">
      <w:pPr>
        <w:ind w:left="708" w:firstLine="709"/>
        <w:rPr>
          <w:rFonts w:ascii="Arial" w:hAnsi="Arial" w:cs="Arial"/>
          <w:sz w:val="20"/>
          <w:szCs w:val="20"/>
        </w:rPr>
      </w:pPr>
    </w:p>
    <w:p w:rsidR="00837DB9" w:rsidRDefault="00837DB9" w:rsidP="00837D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20D94" w:rsidRPr="003170AF" w:rsidRDefault="00F20D94" w:rsidP="00F20D94">
      <w:pPr>
        <w:pStyle w:val="Nessunaspaziatura"/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lastRenderedPageBreak/>
        <w:t>MODULO ALS</w:t>
      </w:r>
      <w:r w:rsidR="00DD1C3D">
        <w:rPr>
          <w:rFonts w:ascii="Arial" w:hAnsi="Arial" w:cs="Arial"/>
          <w:sz w:val="20"/>
          <w:szCs w:val="20"/>
        </w:rPr>
        <w:t xml:space="preserve"> – </w:t>
      </w:r>
      <w:r w:rsidR="00DD1C3D" w:rsidRPr="00DD1C3D">
        <w:rPr>
          <w:rFonts w:ascii="Arial" w:hAnsi="Arial" w:cs="Arial"/>
          <w:color w:val="0070C0"/>
          <w:sz w:val="20"/>
          <w:szCs w:val="20"/>
        </w:rPr>
        <w:t>FAC-SIMILE DI COMPILAZIONE</w:t>
      </w:r>
    </w:p>
    <w:p w:rsidR="00F20D94" w:rsidRPr="003170AF" w:rsidRDefault="00F20D94" w:rsidP="00F20D94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(Autorizzazione liquidazione spese)</w:t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ab/>
      </w:r>
    </w:p>
    <w:p w:rsidR="00F20D94" w:rsidRPr="003170AF" w:rsidRDefault="00F20D94" w:rsidP="00F20D94">
      <w:pPr>
        <w:rPr>
          <w:rFonts w:ascii="Arial" w:hAnsi="Arial" w:cs="Arial"/>
          <w:sz w:val="20"/>
          <w:szCs w:val="20"/>
        </w:rPr>
      </w:pPr>
    </w:p>
    <w:p w:rsidR="00F20D94" w:rsidRPr="003170AF" w:rsidRDefault="00F20D94" w:rsidP="00F20D94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 xml:space="preserve">Rep.  </w:t>
      </w:r>
      <w:r w:rsidR="004B394F" w:rsidRPr="003170AF">
        <w:rPr>
          <w:rFonts w:ascii="Arial" w:hAnsi="Arial" w:cs="Arial"/>
          <w:sz w:val="20"/>
          <w:szCs w:val="20"/>
        </w:rPr>
        <w:t xml:space="preserve">  </w:t>
      </w:r>
      <w:r w:rsidRPr="003170AF">
        <w:rPr>
          <w:rFonts w:ascii="Arial" w:hAnsi="Arial" w:cs="Arial"/>
          <w:sz w:val="20"/>
          <w:szCs w:val="20"/>
        </w:rPr>
        <w:t xml:space="preserve">    </w:t>
      </w:r>
      <w:proofErr w:type="spellStart"/>
      <w:r w:rsidRPr="003170AF">
        <w:rPr>
          <w:rFonts w:ascii="Arial" w:hAnsi="Arial" w:cs="Arial"/>
          <w:sz w:val="20"/>
          <w:szCs w:val="20"/>
        </w:rPr>
        <w:t>Tit</w:t>
      </w:r>
      <w:proofErr w:type="spellEnd"/>
      <w:r w:rsidRPr="003170AF">
        <w:rPr>
          <w:rFonts w:ascii="Arial" w:hAnsi="Arial" w:cs="Arial"/>
          <w:sz w:val="20"/>
          <w:szCs w:val="20"/>
        </w:rPr>
        <w:t xml:space="preserve">.      </w:t>
      </w:r>
    </w:p>
    <w:p w:rsidR="00DD6D33" w:rsidRPr="003170AF" w:rsidRDefault="00DD6D33" w:rsidP="00DD6D33">
      <w:pPr>
        <w:rPr>
          <w:rFonts w:ascii="Arial" w:hAnsi="Arial" w:cs="Arial"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>Verona, ………</w:t>
      </w:r>
      <w:proofErr w:type="gramStart"/>
      <w:r w:rsidRPr="003170AF">
        <w:rPr>
          <w:rFonts w:ascii="Arial" w:hAnsi="Arial" w:cs="Arial"/>
          <w:sz w:val="20"/>
          <w:szCs w:val="20"/>
        </w:rPr>
        <w:t>…….</w:t>
      </w:r>
      <w:proofErr w:type="gramEnd"/>
      <w:r w:rsidRPr="003170AF">
        <w:rPr>
          <w:rFonts w:ascii="Arial" w:hAnsi="Arial" w:cs="Arial"/>
          <w:sz w:val="20"/>
          <w:szCs w:val="20"/>
        </w:rPr>
        <w:t>.</w:t>
      </w:r>
      <w:r w:rsidRPr="003170A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170AF">
        <w:rPr>
          <w:rFonts w:ascii="Arial" w:hAnsi="Arial" w:cs="Arial"/>
          <w:sz w:val="20"/>
          <w:szCs w:val="20"/>
        </w:rPr>
        <w:t xml:space="preserve">All’ U.O. </w:t>
      </w:r>
      <w:r w:rsidR="006E492C">
        <w:rPr>
          <w:rFonts w:ascii="Arial" w:hAnsi="Arial" w:cs="Arial"/>
          <w:sz w:val="20"/>
          <w:szCs w:val="20"/>
        </w:rPr>
        <w:t>“</w:t>
      </w:r>
      <w:r w:rsidRPr="003170AF">
        <w:rPr>
          <w:rFonts w:ascii="Arial" w:hAnsi="Arial" w:cs="Arial"/>
          <w:sz w:val="20"/>
          <w:szCs w:val="20"/>
        </w:rPr>
        <w:t>Contabilità Amministrazione</w:t>
      </w:r>
      <w:r w:rsidR="006E492C">
        <w:rPr>
          <w:rFonts w:ascii="Arial" w:hAnsi="Arial" w:cs="Arial"/>
          <w:sz w:val="20"/>
          <w:szCs w:val="20"/>
        </w:rPr>
        <w:t>”</w:t>
      </w:r>
      <w:r w:rsidR="002B1673">
        <w:rPr>
          <w:rFonts w:ascii="Arial" w:hAnsi="Arial" w:cs="Arial"/>
          <w:sz w:val="20"/>
          <w:szCs w:val="20"/>
        </w:rPr>
        <w:t>, DR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F</w:t>
      </w:r>
    </w:p>
    <w:p w:rsidR="00DD6D33" w:rsidRPr="003170AF" w:rsidRDefault="00DD6D33" w:rsidP="00DD6D33">
      <w:pPr>
        <w:ind w:left="9923"/>
        <w:rPr>
          <w:rFonts w:ascii="Arial" w:hAnsi="Arial" w:cs="Arial"/>
          <w:sz w:val="20"/>
          <w:szCs w:val="20"/>
          <w:u w:val="single"/>
        </w:rPr>
      </w:pPr>
      <w:r w:rsidRPr="003170AF">
        <w:rPr>
          <w:rFonts w:ascii="Arial" w:hAnsi="Arial" w:cs="Arial"/>
          <w:sz w:val="20"/>
          <w:szCs w:val="20"/>
          <w:u w:val="single"/>
        </w:rPr>
        <w:t>Sede</w:t>
      </w:r>
    </w:p>
    <w:p w:rsidR="00DD6D33" w:rsidRPr="003170AF" w:rsidRDefault="00DD6D33" w:rsidP="00DD6D33">
      <w:pPr>
        <w:rPr>
          <w:rFonts w:ascii="Arial" w:hAnsi="Arial" w:cs="Arial"/>
          <w:sz w:val="20"/>
          <w:szCs w:val="20"/>
        </w:rPr>
      </w:pPr>
    </w:p>
    <w:p w:rsidR="00DD6D33" w:rsidRDefault="00DD6D33" w:rsidP="00DD6D33">
      <w:pPr>
        <w:ind w:left="-567" w:right="-45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DD6D33" w:rsidRPr="003170AF" w:rsidRDefault="00DD6D33" w:rsidP="00DD6D33">
      <w:pPr>
        <w:rPr>
          <w:rFonts w:ascii="Arial" w:hAnsi="Arial" w:cs="Arial"/>
          <w:strike/>
          <w:sz w:val="20"/>
          <w:szCs w:val="20"/>
        </w:rPr>
      </w:pPr>
      <w:r w:rsidRPr="003170AF">
        <w:rPr>
          <w:rFonts w:ascii="Arial" w:hAnsi="Arial" w:cs="Arial"/>
          <w:sz w:val="20"/>
          <w:szCs w:val="20"/>
        </w:rPr>
        <w:t xml:space="preserve">Si autorizza la liquidazione delle spese di seguito elencate e si attesta la regolare fornitura dei beni e/o l'esecuzione dei servizi descritti, nonché la congruità degli importi esposti con </w:t>
      </w:r>
      <w:r w:rsidR="004F73B0">
        <w:rPr>
          <w:rFonts w:ascii="Arial" w:hAnsi="Arial" w:cs="Arial"/>
          <w:sz w:val="20"/>
          <w:szCs w:val="20"/>
        </w:rPr>
        <w:t>quanto richiesto dal fornitore.</w:t>
      </w:r>
    </w:p>
    <w:p w:rsidR="00DD6D33" w:rsidRPr="003170AF" w:rsidRDefault="00DD6D33" w:rsidP="00DD6D33">
      <w:pPr>
        <w:tabs>
          <w:tab w:val="left" w:pos="9356"/>
        </w:tabs>
        <w:ind w:right="-7"/>
        <w:rPr>
          <w:rFonts w:ascii="Arial" w:hAnsi="Arial" w:cs="Arial"/>
          <w:sz w:val="20"/>
          <w:szCs w:val="20"/>
        </w:rPr>
      </w:pPr>
    </w:p>
    <w:tbl>
      <w:tblPr>
        <w:tblW w:w="141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76"/>
        <w:gridCol w:w="1626"/>
        <w:gridCol w:w="3619"/>
        <w:gridCol w:w="1701"/>
        <w:gridCol w:w="1843"/>
        <w:gridCol w:w="1275"/>
        <w:gridCol w:w="1701"/>
      </w:tblGrid>
      <w:tr w:rsidR="00DD6D33" w:rsidRPr="00FF18B0" w:rsidTr="009F36BB">
        <w:trPr>
          <w:trHeight w:val="885"/>
        </w:trPr>
        <w:tc>
          <w:tcPr>
            <w:tcW w:w="1134" w:type="dxa"/>
            <w:shd w:val="clear" w:color="auto" w:fill="auto"/>
            <w:vAlign w:val="center"/>
            <w:hideMark/>
          </w:tcPr>
          <w:p w:rsidR="00DD6D33" w:rsidRPr="00FF18B0" w:rsidRDefault="00DD6D33" w:rsidP="00FB28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Fornitore</w:t>
            </w:r>
          </w:p>
        </w:tc>
        <w:tc>
          <w:tcPr>
            <w:tcW w:w="1276" w:type="dxa"/>
            <w:vAlign w:val="center"/>
          </w:tcPr>
          <w:p w:rsidR="00DD6D33" w:rsidRPr="00844210" w:rsidRDefault="00DD6D33" w:rsidP="00FB28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F73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</w:t>
            </w:r>
            <w:r>
              <w:rPr>
                <w:rFonts w:ascii="Arial" w:eastAsia="Times New Roman" w:hAnsi="Arial" w:cs="Arial"/>
                <w:b/>
                <w:bCs/>
                <w:color w:val="FF33CC"/>
                <w:sz w:val="16"/>
                <w:szCs w:val="16"/>
              </w:rPr>
              <w:t xml:space="preserve"> </w:t>
            </w:r>
            <w:r w:rsidRPr="00E436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DD6D33" w:rsidRPr="00044EF8" w:rsidRDefault="00DD6D33" w:rsidP="00FB28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N.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</w:t>
            </w: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ocumento/data</w:t>
            </w:r>
          </w:p>
        </w:tc>
        <w:tc>
          <w:tcPr>
            <w:tcW w:w="3619" w:type="dxa"/>
            <w:shd w:val="clear" w:color="auto" w:fill="auto"/>
            <w:vAlign w:val="center"/>
            <w:hideMark/>
          </w:tcPr>
          <w:p w:rsidR="00DD6D33" w:rsidRPr="00044EF8" w:rsidRDefault="00DD6D33" w:rsidP="00FB28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Descrizione S</w:t>
            </w: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pesa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/</w:t>
            </w:r>
            <w:r w:rsidRPr="004F73B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Scadenza pagamento/Pagamento anticipato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D6D33" w:rsidRPr="00044EF8" w:rsidRDefault="00DD6D33" w:rsidP="00FB28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F73B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Imponibile + Importo IVA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D6D33" w:rsidRPr="00044EF8" w:rsidRDefault="00DD6D33" w:rsidP="00FB28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Unità Analitica (UA)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DD6D33" w:rsidRPr="00044EF8" w:rsidRDefault="00DD6D33" w:rsidP="00FB28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Progetto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D6D33" w:rsidRPr="00044EF8" w:rsidRDefault="00DD6D33" w:rsidP="00FB28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044E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CIG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/CUP</w:t>
            </w:r>
          </w:p>
        </w:tc>
      </w:tr>
      <w:tr w:rsidR="003D7312" w:rsidRPr="00514D09" w:rsidTr="009F36BB">
        <w:trPr>
          <w:trHeight w:hRule="exact" w:val="646"/>
        </w:trPr>
        <w:tc>
          <w:tcPr>
            <w:tcW w:w="1134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Ragione Sociale </w:t>
            </w:r>
          </w:p>
        </w:tc>
        <w:tc>
          <w:tcPr>
            <w:tcW w:w="1276" w:type="dxa"/>
          </w:tcPr>
          <w:p w:rsidR="003D7312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</w:p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Fattura Elettronica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458 / 01.02.2018</w:t>
            </w:r>
          </w:p>
        </w:tc>
        <w:tc>
          <w:tcPr>
            <w:tcW w:w="3619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Elementi riassuntivi della tipologia di spesa /</w:t>
            </w:r>
            <w:r w:rsidRPr="00837DB9">
              <w:rPr>
                <w:rFonts w:ascii="Arial" w:eastAsia="Times New Roman" w:hAnsi="Arial" w:cs="Arial"/>
                <w:i/>
                <w:color w:val="FF33CC"/>
                <w:sz w:val="14"/>
                <w:szCs w:val="14"/>
              </w:rPr>
              <w:t xml:space="preserve"> 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Scadenza </w:t>
            </w:r>
            <w:proofErr w:type="gramStart"/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Pagamento  il</w:t>
            </w:r>
            <w:proofErr w:type="gramEnd"/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 ../../…. / Pagamento Anticipato al …/../…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DD1C3D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300,00 + 66,00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2"/>
                <w:szCs w:val="12"/>
              </w:rPr>
            </w:pP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 </w:t>
            </w:r>
            <w:r w:rsidRPr="00844210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UA.VR.020.D</w:t>
            </w:r>
            <w:r w:rsidRPr="00581852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XXXX</w:t>
            </w:r>
            <w:r w:rsidRPr="00844210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.B-</w:t>
            </w:r>
            <w:r w:rsidRPr="00581852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XXXXX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20156278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bCs/>
                <w:i/>
                <w:color w:val="0070C0"/>
                <w:sz w:val="16"/>
                <w:szCs w:val="16"/>
              </w:rPr>
              <w:t>Z0A1C57E1E</w:t>
            </w: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/ -</w:t>
            </w:r>
          </w:p>
        </w:tc>
      </w:tr>
      <w:tr w:rsidR="003D7312" w:rsidRPr="00514D09" w:rsidTr="008B271F">
        <w:trPr>
          <w:trHeight w:hRule="exact" w:val="429"/>
        </w:trPr>
        <w:tc>
          <w:tcPr>
            <w:tcW w:w="1134" w:type="dxa"/>
            <w:shd w:val="clear" w:color="auto" w:fill="auto"/>
            <w:vAlign w:val="center"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Ragione Sociale </w:t>
            </w:r>
          </w:p>
        </w:tc>
        <w:tc>
          <w:tcPr>
            <w:tcW w:w="1276" w:type="dxa"/>
          </w:tcPr>
          <w:p w:rsidR="003D7312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</w:p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Nota </w:t>
            </w: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di 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Credito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A4578 / 25.03.2018</w:t>
            </w:r>
          </w:p>
        </w:tc>
        <w:tc>
          <w:tcPr>
            <w:tcW w:w="3619" w:type="dxa"/>
            <w:shd w:val="clear" w:color="auto" w:fill="auto"/>
            <w:vAlign w:val="center"/>
          </w:tcPr>
          <w:p w:rsidR="003D7312" w:rsidRPr="00837DB9" w:rsidRDefault="003D7312" w:rsidP="00445A1D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Nota di Credito relativo alla Fatt. 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458 / 01.02.2018</w:t>
            </w: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200,00+44,00</w:t>
            </w:r>
          </w:p>
        </w:tc>
        <w:tc>
          <w:tcPr>
            <w:tcW w:w="1843" w:type="dxa"/>
            <w:shd w:val="clear" w:color="auto" w:fill="auto"/>
          </w:tcPr>
          <w:p w:rsidR="003D7312" w:rsidRDefault="003D7312" w:rsidP="003D7312">
            <w:pPr>
              <w:rPr>
                <w:rFonts w:ascii="Arial" w:eastAsia="Times New Roman" w:hAnsi="Arial" w:cs="Arial"/>
                <w:color w:val="0070C0"/>
                <w:sz w:val="12"/>
                <w:szCs w:val="12"/>
              </w:rPr>
            </w:pPr>
          </w:p>
          <w:p w:rsidR="003D7312" w:rsidRDefault="003D7312" w:rsidP="003D7312">
            <w:r w:rsidRPr="00F163F9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UA.VR.020.DXXXX.B-XXXXX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CTTALE2017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7312" w:rsidRPr="00581852" w:rsidRDefault="003D7312" w:rsidP="003D7312">
            <w:pPr>
              <w:pStyle w:val="Paragrafoelenco"/>
              <w:ind w:left="0"/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- / -</w:t>
            </w:r>
          </w:p>
        </w:tc>
      </w:tr>
      <w:tr w:rsidR="003D7312" w:rsidRPr="00514D09" w:rsidTr="008B271F">
        <w:trPr>
          <w:trHeight w:hRule="exact" w:val="788"/>
        </w:trPr>
        <w:tc>
          <w:tcPr>
            <w:tcW w:w="1134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Ente</w:t>
            </w:r>
          </w:p>
        </w:tc>
        <w:tc>
          <w:tcPr>
            <w:tcW w:w="1276" w:type="dxa"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</w:p>
          <w:p w:rsidR="003D7312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</w:p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Nota di Debito/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Ricevuta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 48 / 11.02.2018</w:t>
            </w:r>
          </w:p>
        </w:tc>
        <w:tc>
          <w:tcPr>
            <w:tcW w:w="3619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Eventuale descrizione da inserire in UGOV anche ai fini della rendicontazione</w:t>
            </w: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 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(es. spese </w:t>
            </w:r>
            <w:proofErr w:type="spellStart"/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xy</w:t>
            </w:r>
            <w:proofErr w:type="spellEnd"/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 per Convegno AAA2018)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450,00</w:t>
            </w:r>
          </w:p>
        </w:tc>
        <w:tc>
          <w:tcPr>
            <w:tcW w:w="1843" w:type="dxa"/>
            <w:shd w:val="clear" w:color="auto" w:fill="auto"/>
            <w:hideMark/>
          </w:tcPr>
          <w:p w:rsidR="003D7312" w:rsidRDefault="003D7312" w:rsidP="003D7312">
            <w:pPr>
              <w:rPr>
                <w:rFonts w:ascii="Arial" w:eastAsia="Times New Roman" w:hAnsi="Arial" w:cs="Arial"/>
                <w:color w:val="0070C0"/>
                <w:sz w:val="12"/>
                <w:szCs w:val="12"/>
              </w:rPr>
            </w:pPr>
          </w:p>
          <w:p w:rsidR="003D7312" w:rsidRDefault="003D7312" w:rsidP="003D7312">
            <w:pPr>
              <w:rPr>
                <w:rFonts w:ascii="Arial" w:eastAsia="Times New Roman" w:hAnsi="Arial" w:cs="Arial"/>
                <w:color w:val="0070C0"/>
                <w:sz w:val="12"/>
                <w:szCs w:val="12"/>
              </w:rPr>
            </w:pPr>
          </w:p>
          <w:p w:rsidR="003D7312" w:rsidRDefault="003D7312" w:rsidP="003D7312">
            <w:r w:rsidRPr="00F163F9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UA.VR.020.DXXXX.B-XXXXX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bCs/>
                <w:i/>
                <w:color w:val="0070C0"/>
                <w:sz w:val="16"/>
                <w:szCs w:val="16"/>
              </w:rPr>
              <w:t>R0A1C57E1E</w:t>
            </w: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 xml:space="preserve"> / </w:t>
            </w:r>
            <w:r w:rsidRPr="00581852">
              <w:rPr>
                <w:rFonts w:ascii="Arial" w:hAnsi="Arial" w:cs="Arial"/>
                <w:bCs/>
                <w:i/>
                <w:iCs/>
                <w:color w:val="0070C0"/>
                <w:sz w:val="16"/>
                <w:szCs w:val="16"/>
              </w:rPr>
              <w:t>B31I18000250100</w:t>
            </w:r>
          </w:p>
        </w:tc>
      </w:tr>
      <w:tr w:rsidR="003D7312" w:rsidRPr="00514D09" w:rsidTr="008B271F">
        <w:trPr>
          <w:trHeight w:hRule="exact" w:val="421"/>
        </w:trPr>
        <w:tc>
          <w:tcPr>
            <w:tcW w:w="1134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Fornitore Estero</w:t>
            </w:r>
          </w:p>
        </w:tc>
        <w:tc>
          <w:tcPr>
            <w:tcW w:w="1276" w:type="dxa"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Fattura Estera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 789 / 01.03.2018</w:t>
            </w:r>
          </w:p>
        </w:tc>
        <w:tc>
          <w:tcPr>
            <w:tcW w:w="3619" w:type="dxa"/>
            <w:shd w:val="clear" w:color="auto" w:fill="auto"/>
            <w:vAlign w:val="center"/>
            <w:hideMark/>
          </w:tcPr>
          <w:p w:rsidR="003D7312" w:rsidRPr="00837DB9" w:rsidRDefault="003D7312" w:rsidP="003D7312">
            <w:pP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</w:pP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 Come da documento allegato (quando non vi sono aggiunte o vari</w:t>
            </w: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azi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oni rispetto a quanto scritto</w:t>
            </w:r>
            <w:r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 xml:space="preserve"> </w:t>
            </w:r>
            <w:r w:rsidRPr="00837DB9">
              <w:rPr>
                <w:rFonts w:ascii="Arial" w:eastAsia="Times New Roman" w:hAnsi="Arial" w:cs="Arial"/>
                <w:i/>
                <w:color w:val="0070C0"/>
                <w:sz w:val="14"/>
                <w:szCs w:val="14"/>
              </w:rPr>
              <w:t>in fattura)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150,00 $</w:t>
            </w: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3D7312" w:rsidRDefault="003D7312" w:rsidP="003D7312">
            <w:pPr>
              <w:rPr>
                <w:rFonts w:ascii="Arial" w:eastAsia="Times New Roman" w:hAnsi="Arial" w:cs="Arial"/>
                <w:color w:val="0070C0"/>
                <w:sz w:val="12"/>
                <w:szCs w:val="12"/>
              </w:rPr>
            </w:pPr>
          </w:p>
          <w:p w:rsidR="003D7312" w:rsidRDefault="003D7312" w:rsidP="003D7312">
            <w:r w:rsidRPr="00F163F9">
              <w:rPr>
                <w:rFonts w:ascii="Arial" w:eastAsia="Times New Roman" w:hAnsi="Arial" w:cs="Arial"/>
                <w:color w:val="0070C0"/>
                <w:sz w:val="12"/>
                <w:szCs w:val="12"/>
              </w:rPr>
              <w:t>UA.VR.020.DXXXX.B-XXXXX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D7312" w:rsidRPr="00581852" w:rsidRDefault="003D7312" w:rsidP="003D7312">
            <w:pPr>
              <w:jc w:val="center"/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</w:pPr>
            <w:r w:rsidRPr="00581852">
              <w:rPr>
                <w:rFonts w:ascii="Arial" w:eastAsia="Times New Roman" w:hAnsi="Arial" w:cs="Arial"/>
                <w:i/>
                <w:color w:val="0070C0"/>
                <w:sz w:val="16"/>
                <w:szCs w:val="16"/>
              </w:rPr>
              <w:t>- / -</w:t>
            </w:r>
          </w:p>
        </w:tc>
      </w:tr>
    </w:tbl>
    <w:p w:rsidR="00F20D94" w:rsidRDefault="00F20D94" w:rsidP="00DD6D33">
      <w:pPr>
        <w:rPr>
          <w:rFonts w:ascii="Arial" w:hAnsi="Arial"/>
          <w:sz w:val="22"/>
          <w:szCs w:val="22"/>
        </w:rPr>
      </w:pPr>
    </w:p>
    <w:p w:rsidR="00F20D94" w:rsidRDefault="00F20D94" w:rsidP="00F20D94">
      <w:pPr>
        <w:ind w:left="9498"/>
        <w:jc w:val="center"/>
        <w:rPr>
          <w:rFonts w:ascii="Arial" w:hAnsi="Arial"/>
          <w:sz w:val="22"/>
          <w:szCs w:val="22"/>
        </w:rPr>
      </w:pPr>
    </w:p>
    <w:p w:rsidR="00456E02" w:rsidRDefault="00456E02" w:rsidP="00F20D94">
      <w:pPr>
        <w:ind w:left="9498"/>
        <w:jc w:val="center"/>
        <w:rPr>
          <w:rFonts w:ascii="Arial" w:hAnsi="Arial"/>
          <w:sz w:val="20"/>
          <w:szCs w:val="20"/>
        </w:rPr>
      </w:pPr>
    </w:p>
    <w:p w:rsidR="00F20D94" w:rsidRPr="00DD6D33" w:rsidRDefault="00F20D94" w:rsidP="00F20D94">
      <w:pPr>
        <w:ind w:left="9498"/>
        <w:jc w:val="center"/>
        <w:rPr>
          <w:rFonts w:ascii="Arial" w:hAnsi="Arial"/>
          <w:sz w:val="20"/>
          <w:szCs w:val="20"/>
        </w:rPr>
      </w:pPr>
      <w:r w:rsidRPr="00DD6D33">
        <w:rPr>
          <w:rFonts w:ascii="Arial" w:hAnsi="Arial"/>
          <w:sz w:val="20"/>
          <w:szCs w:val="20"/>
        </w:rPr>
        <w:t>Il Direttore</w:t>
      </w:r>
      <w:r w:rsidR="009F6F52" w:rsidRPr="00DD6D33">
        <w:rPr>
          <w:rFonts w:ascii="Arial" w:hAnsi="Arial"/>
          <w:sz w:val="20"/>
          <w:szCs w:val="20"/>
        </w:rPr>
        <w:t>/La Direttrice</w:t>
      </w:r>
    </w:p>
    <w:p w:rsidR="00F20D94" w:rsidRPr="008F23DC" w:rsidRDefault="00F20D94" w:rsidP="00F20D94">
      <w:pPr>
        <w:ind w:left="9498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Dott./Dott.ssa XY</w:t>
      </w:r>
    </w:p>
    <w:p w:rsidR="00F20D94" w:rsidRDefault="00F20D94" w:rsidP="00F20D94">
      <w:pPr>
        <w:ind w:left="9498" w:right="8618"/>
        <w:jc w:val="center"/>
        <w:rPr>
          <w:rFonts w:ascii="Arial" w:hAnsi="Arial"/>
          <w:sz w:val="22"/>
          <w:szCs w:val="22"/>
        </w:rPr>
      </w:pPr>
    </w:p>
    <w:p w:rsidR="00F20D94" w:rsidRDefault="00F20D94" w:rsidP="00F20D94">
      <w:pPr>
        <w:ind w:left="708" w:firstLine="709"/>
        <w:rPr>
          <w:rFonts w:ascii="Arial" w:hAnsi="Arial"/>
          <w:sz w:val="16"/>
          <w:szCs w:val="16"/>
        </w:rPr>
      </w:pPr>
    </w:p>
    <w:p w:rsidR="00F20D94" w:rsidRDefault="00F20D94" w:rsidP="00243572">
      <w:pPr>
        <w:ind w:left="708" w:firstLine="709"/>
        <w:rPr>
          <w:rFonts w:ascii="Arial" w:hAnsi="Arial"/>
          <w:sz w:val="22"/>
          <w:szCs w:val="22"/>
        </w:rPr>
      </w:pPr>
    </w:p>
    <w:p w:rsidR="00F20D94" w:rsidRPr="004F73B0" w:rsidRDefault="00D3143F" w:rsidP="00DD6D33">
      <w:pPr>
        <w:suppressAutoHyphens/>
        <w:rPr>
          <w:rFonts w:ascii="Arial" w:eastAsia="Times New Roman" w:hAnsi="Arial" w:cs="Arial"/>
          <w:i/>
          <w:sz w:val="16"/>
          <w:szCs w:val="16"/>
        </w:rPr>
      </w:pPr>
      <w:r w:rsidRPr="004F73B0">
        <w:rPr>
          <w:rFonts w:ascii="Arial" w:eastAsia="Times New Roman" w:hAnsi="Arial" w:cs="Arial"/>
          <w:sz w:val="16"/>
          <w:szCs w:val="16"/>
          <w:lang w:eastAsia="ar-SA"/>
        </w:rPr>
        <w:t xml:space="preserve">Allegati: </w:t>
      </w:r>
      <w:r w:rsidR="002E137E">
        <w:rPr>
          <w:rFonts w:ascii="Arial" w:eastAsia="Times New Roman" w:hAnsi="Arial" w:cs="Arial"/>
          <w:i/>
          <w:sz w:val="16"/>
          <w:szCs w:val="16"/>
          <w:lang w:eastAsia="ar-SA"/>
        </w:rPr>
        <w:t>Documenti (ove previsti</w:t>
      </w:r>
      <w:r w:rsidR="004F73B0">
        <w:rPr>
          <w:rFonts w:ascii="Arial" w:eastAsia="Times New Roman" w:hAnsi="Arial" w:cs="Arial"/>
          <w:i/>
          <w:sz w:val="16"/>
          <w:szCs w:val="16"/>
          <w:lang w:eastAsia="ar-SA"/>
        </w:rPr>
        <w:t>)</w:t>
      </w:r>
    </w:p>
    <w:p w:rsidR="00D3143F" w:rsidRDefault="00D3143F" w:rsidP="00DD6D33">
      <w:pPr>
        <w:suppressAutoHyphens/>
        <w:rPr>
          <w:rFonts w:ascii="Arial" w:eastAsia="Times New Roman" w:hAnsi="Arial" w:cs="Arial"/>
          <w:sz w:val="16"/>
          <w:szCs w:val="16"/>
          <w:lang w:eastAsia="ar-SA"/>
        </w:rPr>
      </w:pPr>
      <w:r>
        <w:rPr>
          <w:rFonts w:ascii="Arial" w:eastAsia="Times New Roman" w:hAnsi="Arial" w:cs="Arial"/>
          <w:i/>
          <w:color w:val="0070C0"/>
          <w:sz w:val="16"/>
          <w:szCs w:val="16"/>
        </w:rPr>
        <w:tab/>
      </w:r>
    </w:p>
    <w:p w:rsidR="00D3143F" w:rsidRDefault="00D3143F" w:rsidP="00DD6D33">
      <w:pPr>
        <w:suppressAutoHyphens/>
        <w:rPr>
          <w:rFonts w:ascii="Arial" w:eastAsia="Times New Roman" w:hAnsi="Arial" w:cs="Arial"/>
          <w:sz w:val="16"/>
          <w:szCs w:val="16"/>
          <w:lang w:eastAsia="ar-SA"/>
        </w:rPr>
      </w:pPr>
    </w:p>
    <w:p w:rsidR="00D3143F" w:rsidRDefault="00D3143F" w:rsidP="00DD6D33">
      <w:pPr>
        <w:suppressAutoHyphens/>
        <w:rPr>
          <w:rFonts w:ascii="Arial" w:eastAsia="Times New Roman" w:hAnsi="Arial" w:cs="Arial"/>
          <w:sz w:val="16"/>
          <w:szCs w:val="16"/>
          <w:lang w:eastAsia="ar-SA"/>
        </w:rPr>
      </w:pPr>
    </w:p>
    <w:p w:rsidR="00D3143F" w:rsidRDefault="00D3143F" w:rsidP="00DD6D33">
      <w:pPr>
        <w:suppressAutoHyphens/>
        <w:rPr>
          <w:rFonts w:ascii="Arial" w:eastAsia="Times New Roman" w:hAnsi="Arial" w:cs="Arial"/>
          <w:sz w:val="16"/>
          <w:szCs w:val="16"/>
          <w:lang w:eastAsia="ar-SA"/>
        </w:rPr>
      </w:pPr>
    </w:p>
    <w:p w:rsidR="00F20D94" w:rsidRDefault="00FE0420" w:rsidP="00DD6D33">
      <w:pPr>
        <w:suppressAutoHyphens/>
        <w:rPr>
          <w:rFonts w:ascii="Arial" w:hAnsi="Arial"/>
          <w:sz w:val="22"/>
          <w:szCs w:val="22"/>
        </w:rPr>
      </w:pPr>
      <w:r>
        <w:rPr>
          <w:rFonts w:ascii="Arial" w:eastAsia="Times New Roman" w:hAnsi="Arial" w:cs="Arial"/>
          <w:sz w:val="16"/>
          <w:szCs w:val="16"/>
          <w:lang w:eastAsia="ar-SA"/>
        </w:rPr>
        <w:t>I</w:t>
      </w:r>
      <w:r w:rsidR="00F20D94" w:rsidRPr="006504C7">
        <w:rPr>
          <w:rFonts w:ascii="Arial" w:eastAsia="Times New Roman" w:hAnsi="Arial" w:cs="Arial"/>
          <w:sz w:val="16"/>
          <w:szCs w:val="16"/>
          <w:lang w:eastAsia="ar-SA"/>
        </w:rPr>
        <w:t>l presente documento è firmato digitalmente e registrato nel sistema di protocollo dell’Università di Verona, ai sensi degli articoli 23-bis e 23-ter</w:t>
      </w:r>
      <w:r w:rsidR="003170AF">
        <w:rPr>
          <w:rFonts w:ascii="Arial" w:eastAsia="Times New Roman" w:hAnsi="Arial" w:cs="Arial"/>
          <w:sz w:val="16"/>
          <w:szCs w:val="16"/>
          <w:lang w:eastAsia="ar-SA"/>
        </w:rPr>
        <w:t xml:space="preserve"> e ss. del </w:t>
      </w:r>
      <w:proofErr w:type="spellStart"/>
      <w:proofErr w:type="gramStart"/>
      <w:r w:rsidR="003170AF">
        <w:rPr>
          <w:rFonts w:ascii="Arial" w:eastAsia="Times New Roman" w:hAnsi="Arial" w:cs="Arial"/>
          <w:sz w:val="16"/>
          <w:szCs w:val="16"/>
          <w:lang w:eastAsia="ar-SA"/>
        </w:rPr>
        <w:t>D.Lgs</w:t>
      </w:r>
      <w:proofErr w:type="spellEnd"/>
      <w:proofErr w:type="gramEnd"/>
      <w:r w:rsidR="003170AF">
        <w:rPr>
          <w:rFonts w:ascii="Arial" w:eastAsia="Times New Roman" w:hAnsi="Arial" w:cs="Arial"/>
          <w:sz w:val="16"/>
          <w:szCs w:val="16"/>
          <w:lang w:eastAsia="ar-SA"/>
        </w:rPr>
        <w:t xml:space="preserve"> 82/2005 e </w:t>
      </w:r>
      <w:proofErr w:type="spellStart"/>
      <w:r w:rsidR="003170AF">
        <w:rPr>
          <w:rFonts w:ascii="Arial" w:eastAsia="Times New Roman" w:hAnsi="Arial" w:cs="Arial"/>
          <w:sz w:val="16"/>
          <w:szCs w:val="16"/>
          <w:lang w:eastAsia="ar-SA"/>
        </w:rPr>
        <w:t>s.m.i.</w:t>
      </w:r>
      <w:proofErr w:type="spellEnd"/>
    </w:p>
    <w:sectPr w:rsidR="00F20D94" w:rsidSect="004A6A5A">
      <w:headerReference w:type="default" r:id="rId8"/>
      <w:footerReference w:type="default" r:id="rId9"/>
      <w:pgSz w:w="16840" w:h="11900" w:orient="landscape"/>
      <w:pgMar w:top="284" w:right="1134" w:bottom="5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BC2" w:rsidRDefault="00014BC2" w:rsidP="00C761A6">
      <w:r>
        <w:separator/>
      </w:r>
    </w:p>
  </w:endnote>
  <w:endnote w:type="continuationSeparator" w:id="0">
    <w:p w:rsidR="00014BC2" w:rsidRDefault="00014BC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1D4" w:rsidRDefault="006571D4" w:rsidP="00DD6D3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Denominazione struttura dello scrivente</w:t>
    </w:r>
  </w:p>
  <w:p w:rsidR="006571D4" w:rsidRDefault="006571D4" w:rsidP="00DD6D3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XXX, X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XXX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8XXX-XXX</w:t>
    </w:r>
  </w:p>
  <w:p w:rsidR="006571D4" w:rsidRDefault="00331FB2" w:rsidP="00DD6D3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Referente </w:t>
    </w:r>
    <w:r w:rsidR="006571D4">
      <w:rPr>
        <w:rFonts w:ascii="Arial" w:eastAsia="Times New Roman" w:hAnsi="Arial" w:cs="Arial"/>
        <w:sz w:val="16"/>
        <w:szCs w:val="16"/>
      </w:rPr>
      <w:t>nome.cognome</w:t>
    </w:r>
    <w:r w:rsidR="00DD6D33">
      <w:rPr>
        <w:rFonts w:ascii="Arial" w:eastAsia="Times New Roman" w:hAnsi="Arial" w:cs="Arial"/>
        <w:sz w:val="16"/>
        <w:szCs w:val="16"/>
      </w:rPr>
      <w:t>@</w:t>
    </w:r>
    <w:r w:rsidR="006571D4" w:rsidRPr="00BB20AB">
      <w:rPr>
        <w:rFonts w:ascii="Arial" w:eastAsia="Times New Roman" w:hAnsi="Arial" w:cs="Arial"/>
        <w:sz w:val="16"/>
        <w:szCs w:val="16"/>
      </w:rPr>
      <w:t>univr.it</w:t>
    </w:r>
    <w:r w:rsidR="006571D4">
      <w:rPr>
        <w:rFonts w:ascii="Arial" w:eastAsia="Times New Roman" w:hAnsi="Arial" w:cs="Arial"/>
        <w:sz w:val="16"/>
        <w:szCs w:val="16"/>
      </w:rPr>
      <w:t xml:space="preserve"> </w:t>
    </w:r>
  </w:p>
  <w:p w:rsidR="006571D4" w:rsidRPr="004F73B0" w:rsidRDefault="006571D4" w:rsidP="00DD6D33">
    <w:pPr>
      <w:pStyle w:val="Pidipagina"/>
      <w:rPr>
        <w:rFonts w:ascii="Arial" w:eastAsia="Times New Roman" w:hAnsi="Arial" w:cs="Arial"/>
        <w:sz w:val="16"/>
        <w:szCs w:val="16"/>
      </w:rPr>
    </w:pPr>
    <w:r w:rsidRPr="004F73B0"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BC2" w:rsidRDefault="00014BC2" w:rsidP="00C761A6">
      <w:r>
        <w:separator/>
      </w:r>
    </w:p>
  </w:footnote>
  <w:footnote w:type="continuationSeparator" w:id="0">
    <w:p w:rsidR="00014BC2" w:rsidRDefault="00014BC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CE0A79" wp14:editId="79748B10">
              <wp:simplePos x="0" y="0"/>
              <wp:positionH relativeFrom="column">
                <wp:posOffset>2779395</wp:posOffset>
              </wp:positionH>
              <wp:positionV relativeFrom="paragraph">
                <wp:posOffset>247015</wp:posOffset>
              </wp:positionV>
              <wp:extent cx="2557780" cy="242570"/>
              <wp:effectExtent l="0" t="0" r="0" b="508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778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F7944" w:rsidRPr="007C42FB" w:rsidRDefault="00E76CB4" w:rsidP="00243572">
                          <w:pPr>
                            <w:ind w:right="-7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Specifica dello scrivente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E0A7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218.85pt;margin-top:19.45pt;width:201.4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" filled="f" stroked="f">
              <v:textbox>
                <w:txbxContent>
                  <w:p w:rsidR="00EF7944" w:rsidRPr="007C42FB" w:rsidRDefault="00E76CB4" w:rsidP="00243572">
                    <w:pPr>
                      <w:ind w:right="-7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Specifica dello scrivente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135198">
      <w:rPr>
        <w:noProof/>
      </w:rPr>
      <w:drawing>
        <wp:inline distT="0" distB="0" distL="0" distR="0" wp14:anchorId="0707CD1E" wp14:editId="5154A561">
          <wp:extent cx="2203450" cy="647700"/>
          <wp:effectExtent l="0" t="0" r="6350" b="12700"/>
          <wp:docPr id="52" name="Im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44141"/>
    <w:multiLevelType w:val="hybridMultilevel"/>
    <w:tmpl w:val="FD0E9AE8"/>
    <w:lvl w:ilvl="0" w:tplc="67B038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F7666"/>
    <w:multiLevelType w:val="hybridMultilevel"/>
    <w:tmpl w:val="494C7B40"/>
    <w:lvl w:ilvl="0" w:tplc="26D4DC20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711C8"/>
    <w:multiLevelType w:val="hybridMultilevel"/>
    <w:tmpl w:val="0C601CF8"/>
    <w:lvl w:ilvl="0" w:tplc="F1AE36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0A6820"/>
    <w:multiLevelType w:val="hybridMultilevel"/>
    <w:tmpl w:val="80E677A2"/>
    <w:lvl w:ilvl="0" w:tplc="A60E12B2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3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AB4"/>
    <w:rsid w:val="000020DC"/>
    <w:rsid w:val="00014BC2"/>
    <w:rsid w:val="00044EF8"/>
    <w:rsid w:val="0005186D"/>
    <w:rsid w:val="00075176"/>
    <w:rsid w:val="00077526"/>
    <w:rsid w:val="00094F54"/>
    <w:rsid w:val="000D0AA6"/>
    <w:rsid w:val="000D3AA9"/>
    <w:rsid w:val="000D730A"/>
    <w:rsid w:val="00102829"/>
    <w:rsid w:val="00124841"/>
    <w:rsid w:val="00135198"/>
    <w:rsid w:val="0014321F"/>
    <w:rsid w:val="00160053"/>
    <w:rsid w:val="00174D2E"/>
    <w:rsid w:val="00192669"/>
    <w:rsid w:val="0019303A"/>
    <w:rsid w:val="001F4973"/>
    <w:rsid w:val="00200917"/>
    <w:rsid w:val="0021042A"/>
    <w:rsid w:val="00221F45"/>
    <w:rsid w:val="00240C99"/>
    <w:rsid w:val="00243572"/>
    <w:rsid w:val="00273228"/>
    <w:rsid w:val="00280D1C"/>
    <w:rsid w:val="00296328"/>
    <w:rsid w:val="002A45B0"/>
    <w:rsid w:val="002A4856"/>
    <w:rsid w:val="002B1673"/>
    <w:rsid w:val="002B6536"/>
    <w:rsid w:val="002D25D7"/>
    <w:rsid w:val="002D3BEE"/>
    <w:rsid w:val="002D410B"/>
    <w:rsid w:val="002E137E"/>
    <w:rsid w:val="003170AF"/>
    <w:rsid w:val="00331FB2"/>
    <w:rsid w:val="00365323"/>
    <w:rsid w:val="00372C9C"/>
    <w:rsid w:val="00375F76"/>
    <w:rsid w:val="00384450"/>
    <w:rsid w:val="003C25A8"/>
    <w:rsid w:val="003D7312"/>
    <w:rsid w:val="003F14DB"/>
    <w:rsid w:val="00410FA3"/>
    <w:rsid w:val="00420051"/>
    <w:rsid w:val="00445A1D"/>
    <w:rsid w:val="00456E02"/>
    <w:rsid w:val="00472D09"/>
    <w:rsid w:val="00481CCA"/>
    <w:rsid w:val="00485EC5"/>
    <w:rsid w:val="0049441E"/>
    <w:rsid w:val="004A141C"/>
    <w:rsid w:val="004A6A5A"/>
    <w:rsid w:val="004B141D"/>
    <w:rsid w:val="004B394F"/>
    <w:rsid w:val="004B75DD"/>
    <w:rsid w:val="004C204F"/>
    <w:rsid w:val="004C426E"/>
    <w:rsid w:val="004D72B6"/>
    <w:rsid w:val="004E58A7"/>
    <w:rsid w:val="004F73B0"/>
    <w:rsid w:val="00514D09"/>
    <w:rsid w:val="00581852"/>
    <w:rsid w:val="00584203"/>
    <w:rsid w:val="00584ADC"/>
    <w:rsid w:val="00590D55"/>
    <w:rsid w:val="0059471F"/>
    <w:rsid w:val="005A0CB1"/>
    <w:rsid w:val="005A1672"/>
    <w:rsid w:val="005C3700"/>
    <w:rsid w:val="005D3A0C"/>
    <w:rsid w:val="005F25A4"/>
    <w:rsid w:val="005F547E"/>
    <w:rsid w:val="0060170C"/>
    <w:rsid w:val="00614BFA"/>
    <w:rsid w:val="006571D4"/>
    <w:rsid w:val="00676B4A"/>
    <w:rsid w:val="00685BE6"/>
    <w:rsid w:val="006879AC"/>
    <w:rsid w:val="00690FA8"/>
    <w:rsid w:val="006E492C"/>
    <w:rsid w:val="00704FB4"/>
    <w:rsid w:val="007278DC"/>
    <w:rsid w:val="00747785"/>
    <w:rsid w:val="00747B2D"/>
    <w:rsid w:val="00762986"/>
    <w:rsid w:val="007B1AC9"/>
    <w:rsid w:val="007C071E"/>
    <w:rsid w:val="007C42FB"/>
    <w:rsid w:val="007D3531"/>
    <w:rsid w:val="00837DB9"/>
    <w:rsid w:val="00844210"/>
    <w:rsid w:val="00896306"/>
    <w:rsid w:val="008D2200"/>
    <w:rsid w:val="00913EA1"/>
    <w:rsid w:val="009162EF"/>
    <w:rsid w:val="00952D34"/>
    <w:rsid w:val="009537EC"/>
    <w:rsid w:val="00957498"/>
    <w:rsid w:val="00965D6F"/>
    <w:rsid w:val="00972B1F"/>
    <w:rsid w:val="009945C4"/>
    <w:rsid w:val="009A59C4"/>
    <w:rsid w:val="009D1732"/>
    <w:rsid w:val="009E2A82"/>
    <w:rsid w:val="009F36BB"/>
    <w:rsid w:val="009F6F52"/>
    <w:rsid w:val="00A068A6"/>
    <w:rsid w:val="00A361A8"/>
    <w:rsid w:val="00A67EDA"/>
    <w:rsid w:val="00AA3092"/>
    <w:rsid w:val="00AC0876"/>
    <w:rsid w:val="00AE7E75"/>
    <w:rsid w:val="00B312A6"/>
    <w:rsid w:val="00B81973"/>
    <w:rsid w:val="00B823EF"/>
    <w:rsid w:val="00B863A3"/>
    <w:rsid w:val="00B9158D"/>
    <w:rsid w:val="00B94881"/>
    <w:rsid w:val="00BB0937"/>
    <w:rsid w:val="00BB20AB"/>
    <w:rsid w:val="00BB2EF4"/>
    <w:rsid w:val="00BD0382"/>
    <w:rsid w:val="00BE23BE"/>
    <w:rsid w:val="00C01A02"/>
    <w:rsid w:val="00C263C0"/>
    <w:rsid w:val="00C56C25"/>
    <w:rsid w:val="00C761A6"/>
    <w:rsid w:val="00CA11D4"/>
    <w:rsid w:val="00CB0C9D"/>
    <w:rsid w:val="00CF1323"/>
    <w:rsid w:val="00CF2562"/>
    <w:rsid w:val="00CF6FFB"/>
    <w:rsid w:val="00D3143F"/>
    <w:rsid w:val="00D31999"/>
    <w:rsid w:val="00D36AB4"/>
    <w:rsid w:val="00DB00E6"/>
    <w:rsid w:val="00DD1C3D"/>
    <w:rsid w:val="00DD5C1A"/>
    <w:rsid w:val="00DD6D33"/>
    <w:rsid w:val="00DE1C3B"/>
    <w:rsid w:val="00E07AC4"/>
    <w:rsid w:val="00E10D03"/>
    <w:rsid w:val="00E43656"/>
    <w:rsid w:val="00E76CB4"/>
    <w:rsid w:val="00EA7D2D"/>
    <w:rsid w:val="00EC5D31"/>
    <w:rsid w:val="00EF7944"/>
    <w:rsid w:val="00F13891"/>
    <w:rsid w:val="00F20D94"/>
    <w:rsid w:val="00F727C4"/>
    <w:rsid w:val="00F85614"/>
    <w:rsid w:val="00FC41FD"/>
    <w:rsid w:val="00FE0420"/>
    <w:rsid w:val="00FE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EE6BF37"/>
  <w14:defaultImageDpi w14:val="300"/>
  <w15:docId w15:val="{966AD0BE-1D64-48DD-A378-250B163BD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D1C3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077526"/>
  </w:style>
  <w:style w:type="paragraph" w:styleId="Paragrafoelenco">
    <w:name w:val="List Paragraph"/>
    <w:basedOn w:val="Normale"/>
    <w:uiPriority w:val="34"/>
    <w:qFormat/>
    <w:rsid w:val="00514D09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514D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0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62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79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07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42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752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19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591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394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80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88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675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020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966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832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887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0500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nmhl21\Desktop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FCD77A-FDCF-4AF6-A50B-CD849FBA9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Carta_Intestata_1.dotx</Template>
  <TotalTime>3</TotalTime>
  <Pages>4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 Molinaroli</dc:creator>
  <cp:lastModifiedBy>Francesca Marzolo</cp:lastModifiedBy>
  <cp:revision>2</cp:revision>
  <cp:lastPrinted>2018-05-07T11:45:00Z</cp:lastPrinted>
  <dcterms:created xsi:type="dcterms:W3CDTF">2022-01-27T10:43:00Z</dcterms:created>
  <dcterms:modified xsi:type="dcterms:W3CDTF">2022-01-27T10:43:00Z</dcterms:modified>
</cp:coreProperties>
</file>