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144AB" w14:textId="77777777" w:rsidR="00710D93" w:rsidRPr="00710D93" w:rsidRDefault="00710D93" w:rsidP="00710D93">
      <w:pPr>
        <w:suppressAutoHyphens w:val="0"/>
        <w:jc w:val="right"/>
        <w:rPr>
          <w:rFonts w:ascii="Arial" w:eastAsia="SimSun" w:hAnsi="Arial" w:cs="Arial"/>
          <w:color w:val="000000"/>
          <w:sz w:val="16"/>
          <w:szCs w:val="16"/>
          <w:lang w:eastAsia="zh-CN"/>
        </w:rPr>
      </w:pPr>
      <w:r w:rsidRPr="00710D93">
        <w:rPr>
          <w:rFonts w:ascii="Arial" w:eastAsia="SimSun" w:hAnsi="Arial" w:cs="Arial"/>
          <w:color w:val="000000"/>
          <w:sz w:val="16"/>
          <w:szCs w:val="16"/>
          <w:lang w:eastAsia="zh-CN"/>
        </w:rPr>
        <w:t xml:space="preserve">marca da bollo </w:t>
      </w:r>
    </w:p>
    <w:p w14:paraId="5DD448DC" w14:textId="77777777" w:rsidR="00710D93" w:rsidRPr="00710D93" w:rsidRDefault="00710D93" w:rsidP="00710D93">
      <w:pPr>
        <w:suppressAutoHyphens w:val="0"/>
        <w:jc w:val="right"/>
        <w:rPr>
          <w:rFonts w:ascii="Arial" w:eastAsia="SimSun" w:hAnsi="Arial" w:cs="Arial"/>
          <w:color w:val="000000"/>
          <w:sz w:val="16"/>
          <w:szCs w:val="16"/>
          <w:lang w:eastAsia="zh-CN"/>
        </w:rPr>
      </w:pPr>
      <w:r w:rsidRPr="00710D93">
        <w:rPr>
          <w:rFonts w:ascii="Arial" w:eastAsia="SimSun" w:hAnsi="Arial" w:cs="Arial"/>
          <w:color w:val="000000"/>
          <w:sz w:val="16"/>
          <w:szCs w:val="16"/>
          <w:lang w:eastAsia="zh-CN"/>
        </w:rPr>
        <w:t>valore vigente</w:t>
      </w:r>
    </w:p>
    <w:p w14:paraId="33FBF9C3" w14:textId="5C9F5A09" w:rsidR="00710D93" w:rsidRPr="00710D93" w:rsidRDefault="00710D93" w:rsidP="00511DFA">
      <w:pPr>
        <w:tabs>
          <w:tab w:val="left" w:pos="567"/>
          <w:tab w:val="left" w:pos="4820"/>
          <w:tab w:val="left" w:pos="9072"/>
        </w:tabs>
        <w:suppressAutoHyphens w:val="0"/>
        <w:spacing w:before="240"/>
        <w:ind w:hanging="284"/>
        <w:jc w:val="center"/>
        <w:rPr>
          <w:rFonts w:ascii="Arial" w:eastAsia="SimSun" w:hAnsi="Arial" w:cs="Arial"/>
          <w:b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b/>
          <w:sz w:val="22"/>
          <w:szCs w:val="22"/>
          <w:lang w:eastAsia="zh-CN"/>
        </w:rPr>
        <w:t xml:space="preserve">RICHIESTA CERTIFICATO PERSONALE </w:t>
      </w:r>
      <w:r w:rsidR="00025FF5">
        <w:rPr>
          <w:rFonts w:ascii="Arial" w:eastAsia="SimSun" w:hAnsi="Arial" w:cs="Arial"/>
          <w:b/>
          <w:sz w:val="22"/>
          <w:szCs w:val="22"/>
          <w:lang w:eastAsia="zh-CN"/>
        </w:rPr>
        <w:t>DOCENTE ESTERNO E STRUTTURATO</w:t>
      </w:r>
    </w:p>
    <w:p w14:paraId="64A97F83" w14:textId="77777777" w:rsidR="00710D93" w:rsidRPr="00710D93" w:rsidRDefault="00710D93" w:rsidP="00710D93">
      <w:pPr>
        <w:tabs>
          <w:tab w:val="left" w:pos="567"/>
          <w:tab w:val="left" w:pos="4820"/>
          <w:tab w:val="left" w:pos="9072"/>
        </w:tabs>
        <w:suppressAutoHyphens w:val="0"/>
        <w:spacing w:before="120"/>
        <w:ind w:hanging="284"/>
        <w:jc w:val="center"/>
        <w:rPr>
          <w:rFonts w:ascii="Arial" w:eastAsia="SimSun" w:hAnsi="Arial" w:cs="Arial"/>
          <w:b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lang w:eastAsia="zh-CN"/>
        </w:rPr>
        <w:t>(Legge 12 novembre 2011, n. 183, art. 15, comma 1, lettera a – “</w:t>
      </w:r>
      <w:r w:rsidRPr="00710D93">
        <w:rPr>
          <w:rFonts w:ascii="Arial" w:eastAsia="SimSun" w:hAnsi="Arial" w:cs="Arial"/>
          <w:i/>
          <w:iCs/>
          <w:lang w:eastAsia="zh-CN"/>
        </w:rPr>
        <w:t>Le certificazioni rilasciate dalla pubblica amministrazione in ordine a stati, qualità personali e fatti sono valide e utilizzabili solo nei rapporti tra privati”)</w:t>
      </w:r>
    </w:p>
    <w:p w14:paraId="558D9DFA" w14:textId="77777777" w:rsidR="00710D93" w:rsidRPr="00710D93" w:rsidRDefault="00710D93" w:rsidP="00710D93">
      <w:pPr>
        <w:suppressAutoHyphens w:val="0"/>
        <w:spacing w:before="240" w:line="360" w:lineRule="exact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Il/la sottoscritto/a ______________________________________________________ nato a ________________________________ il ___________ residente a _______________________ in via __________________________ CAP _________ n. telefono ______________ e-mail __________________________ chiede il rilascio di n. ______ certificato/i</w:t>
      </w:r>
    </w:p>
    <w:p w14:paraId="34F27469" w14:textId="77777777" w:rsidR="00710D93" w:rsidRPr="00710D93" w:rsidRDefault="00710D93" w:rsidP="00710D93">
      <w:pPr>
        <w:suppressAutoHyphens w:val="0"/>
        <w:spacing w:before="240" w:line="360" w:lineRule="exact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36"/>
          <w:szCs w:val="36"/>
          <w:lang w:eastAsia="zh-CN"/>
        </w:rPr>
        <w:t xml:space="preserve">□ 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>valido/i per l’estero (*)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ab/>
        <w:t xml:space="preserve">in lingua: 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ab/>
      </w:r>
      <w:r w:rsidRPr="00710D93">
        <w:rPr>
          <w:rFonts w:ascii="Arial" w:eastAsia="SimSun" w:hAnsi="Arial" w:cs="Arial"/>
          <w:sz w:val="36"/>
          <w:szCs w:val="36"/>
          <w:lang w:eastAsia="zh-CN"/>
        </w:rPr>
        <w:t>□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 xml:space="preserve"> inglese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ab/>
      </w:r>
      <w:r w:rsidRPr="00710D93">
        <w:rPr>
          <w:rFonts w:ascii="Arial" w:eastAsia="SimSun" w:hAnsi="Arial" w:cs="Arial"/>
          <w:sz w:val="22"/>
          <w:szCs w:val="22"/>
          <w:lang w:eastAsia="zh-CN"/>
        </w:rPr>
        <w:tab/>
      </w:r>
      <w:r w:rsidRPr="00710D93">
        <w:rPr>
          <w:rFonts w:ascii="Arial" w:eastAsia="SimSun" w:hAnsi="Arial" w:cs="Arial"/>
          <w:sz w:val="36"/>
          <w:szCs w:val="36"/>
          <w:lang w:eastAsia="zh-CN"/>
        </w:rPr>
        <w:t>□</w:t>
      </w:r>
      <w:r w:rsidRPr="00710D93">
        <w:rPr>
          <w:rFonts w:ascii="Arial" w:eastAsia="SimSun" w:hAnsi="Arial" w:cs="Arial"/>
          <w:sz w:val="22"/>
          <w:szCs w:val="22"/>
          <w:lang w:eastAsia="zh-CN"/>
        </w:rPr>
        <w:t xml:space="preserve"> italiana</w:t>
      </w:r>
    </w:p>
    <w:p w14:paraId="5468ABE5" w14:textId="77777777" w:rsidR="00710D93" w:rsidRPr="00710D93" w:rsidRDefault="00710D93" w:rsidP="007A0088">
      <w:pPr>
        <w:suppressAutoHyphens w:val="0"/>
        <w:spacing w:before="120" w:line="320" w:lineRule="exact"/>
        <w:jc w:val="center"/>
        <w:rPr>
          <w:rFonts w:ascii="Arial" w:eastAsia="SimSun" w:hAnsi="Arial" w:cs="Arial"/>
          <w:b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b/>
          <w:bCs/>
          <w:iCs/>
          <w:sz w:val="22"/>
          <w:szCs w:val="22"/>
          <w:lang w:eastAsia="zh-CN"/>
        </w:rPr>
        <w:t>attestante/i</w:t>
      </w:r>
      <w:r w:rsidRPr="00710D93">
        <w:rPr>
          <w:rFonts w:ascii="Arial" w:eastAsia="SimSun" w:hAnsi="Arial" w:cs="Arial"/>
          <w:b/>
          <w:sz w:val="22"/>
          <w:szCs w:val="22"/>
          <w:lang w:eastAsia="zh-CN"/>
        </w:rPr>
        <w:t>:</w:t>
      </w:r>
    </w:p>
    <w:p w14:paraId="4E976288" w14:textId="68402ECB" w:rsidR="00710D93" w:rsidRPr="00710D93" w:rsidRDefault="00000000" w:rsidP="00511DFA">
      <w:pPr>
        <w:suppressAutoHyphens w:val="0"/>
        <w:spacing w:before="120" w:line="320" w:lineRule="exact"/>
        <w:jc w:val="both"/>
        <w:rPr>
          <w:rFonts w:ascii="Arial" w:eastAsia="SimSun" w:hAnsi="Arial" w:cs="Arial"/>
          <w:sz w:val="22"/>
          <w:szCs w:val="22"/>
          <w:lang w:eastAsia="zh-CN"/>
        </w:rPr>
      </w:pPr>
      <w:dir w:val="ltr">
        <w:r w:rsidR="00DC7B92" w:rsidRPr="00710D93">
          <w:rPr>
            <w:rFonts w:ascii="Arial" w:eastAsia="SimSun" w:hAnsi="Arial" w:cs="Arial"/>
            <w:sz w:val="36"/>
            <w:szCs w:val="36"/>
            <w:lang w:eastAsia="zh-CN"/>
          </w:rPr>
          <w:t>□</w:t>
        </w:r>
        <w:r w:rsidR="00710D93" w:rsidRPr="00710D93">
          <w:rPr>
            <w:rFonts w:ascii="Arial" w:eastAsia="SimSun" w:hAnsi="Arial" w:cs="Arial"/>
            <w:bCs/>
            <w:sz w:val="22"/>
            <w:szCs w:val="22"/>
            <w:lang w:eastAsia="zh-CN"/>
          </w:rPr>
          <w:t xml:space="preserve"> g</w:t>
        </w:r>
        <w:r w:rsidR="00710D93" w:rsidRPr="00710D93">
          <w:rPr>
            <w:rFonts w:ascii="Arial" w:eastAsia="SimSun" w:hAnsi="Arial" w:cs="Arial"/>
            <w:sz w:val="22"/>
            <w:szCs w:val="22"/>
            <w:lang w:eastAsia="zh-CN"/>
          </w:rPr>
          <w:t>li incarichi didattici svolti a titolo di professore a contratto/</w:t>
        </w:r>
        <w:r w:rsidR="00E14F60">
          <w:rPr>
            <w:rFonts w:ascii="Arial" w:eastAsia="SimSun" w:hAnsi="Arial" w:cs="Arial"/>
            <w:sz w:val="22"/>
            <w:szCs w:val="22"/>
            <w:lang w:eastAsia="zh-CN"/>
          </w:rPr>
          <w:t>professore di altro Ateneo</w:t>
        </w:r>
        <w:r w:rsidR="00511DFA">
          <w:rPr>
            <w:rFonts w:ascii="Arial" w:eastAsia="SimSun" w:hAnsi="Arial" w:cs="Arial"/>
            <w:sz w:val="22"/>
            <w:szCs w:val="22"/>
            <w:lang w:eastAsia="zh-CN"/>
          </w:rPr>
          <w:t xml:space="preserve"> </w:t>
        </w:r>
        <w:r w:rsidR="00710D93" w:rsidRPr="00710D93">
          <w:rPr>
            <w:rFonts w:ascii="Arial" w:eastAsia="SimSun" w:hAnsi="Arial" w:cs="Arial"/>
            <w:sz w:val="22"/>
            <w:szCs w:val="22"/>
            <w:lang w:eastAsia="zh-CN"/>
          </w:rPr>
          <w:t xml:space="preserve">(cancellare la voce che non interessa) nel Dipartimento e/o nella Facoltà di: </w:t>
        </w:r>
        <w:r w:rsidR="007A0088">
          <w:t>‬</w:t>
        </w:r>
        <w:r w:rsidR="00BB59F2">
          <w:t>‬</w:t>
        </w:r>
        <w:r w:rsidR="00A647CB">
          <w:t>‬</w:t>
        </w:r>
        <w:r w:rsidR="00E14F60">
          <w:t>‬</w:t>
        </w:r>
        <w:r w:rsidR="0040399A">
          <w:t>‬</w:t>
        </w:r>
        <w:r w:rsidR="00FE107E">
          <w:t>‬</w:t>
        </w:r>
        <w:r w:rsidR="00DC7B92">
          <w:t>‬</w:t>
        </w:r>
        <w:r>
          <w:t>‬</w:t>
        </w:r>
      </w:dir>
    </w:p>
    <w:p w14:paraId="20ABDC4A" w14:textId="77777777" w:rsidR="00710D93" w:rsidRPr="00710D93" w:rsidRDefault="00710D93" w:rsidP="00710D93">
      <w:pPr>
        <w:suppressAutoHyphens w:val="0"/>
        <w:spacing w:before="240"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7C2ED766" w14:textId="77777777" w:rsidR="00710D93" w:rsidRPr="00710D93" w:rsidRDefault="00710D93" w:rsidP="00710D93">
      <w:pPr>
        <w:suppressAutoHyphens w:val="0"/>
        <w:spacing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2C0A6010" w14:textId="77777777" w:rsidR="00710D93" w:rsidRPr="00710D93" w:rsidRDefault="00710D93" w:rsidP="00710D93">
      <w:pPr>
        <w:suppressAutoHyphens w:val="0"/>
        <w:spacing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602D020A" w14:textId="5BE9D972" w:rsidR="00986615" w:rsidRDefault="00000000" w:rsidP="00511DFA">
      <w:pPr>
        <w:suppressAutoHyphens w:val="0"/>
        <w:spacing w:before="120" w:line="320" w:lineRule="exact"/>
        <w:jc w:val="both"/>
        <w:rPr>
          <w:rFonts w:ascii="Arial" w:eastAsia="SimSun" w:hAnsi="Arial" w:cs="Arial"/>
          <w:sz w:val="22"/>
          <w:szCs w:val="22"/>
          <w:lang w:eastAsia="zh-CN"/>
        </w:rPr>
      </w:pPr>
      <w:dir w:val="ltr">
        <w:r w:rsidR="00DC7B92" w:rsidRPr="00710D93">
          <w:rPr>
            <w:rFonts w:ascii="Arial" w:eastAsia="SimSun" w:hAnsi="Arial" w:cs="Arial"/>
            <w:sz w:val="36"/>
            <w:szCs w:val="36"/>
            <w:lang w:eastAsia="zh-CN"/>
          </w:rPr>
          <w:t>□</w:t>
        </w:r>
        <w:r w:rsidR="00986615">
          <w:rPr>
            <w:rFonts w:ascii="Arial" w:hAnsi="Arial" w:cs="Arial"/>
            <w:sz w:val="22"/>
            <w:szCs w:val="22"/>
          </w:rPr>
          <w:t xml:space="preserve"> gli incarichi didattici svolti </w:t>
        </w:r>
        <w:r w:rsidR="00511DFA">
          <w:rPr>
            <w:rFonts w:ascii="Arial" w:hAnsi="Arial" w:cs="Arial"/>
            <w:sz w:val="22"/>
            <w:szCs w:val="22"/>
          </w:rPr>
          <w:t xml:space="preserve">a titolo di </w:t>
        </w:r>
        <w:r w:rsidR="00511DFA">
          <w:rPr>
            <w:rFonts w:ascii="Arial" w:eastAsia="SimSun" w:hAnsi="Arial" w:cs="Arial"/>
            <w:sz w:val="22"/>
            <w:szCs w:val="22"/>
            <w:lang w:eastAsia="zh-CN"/>
          </w:rPr>
          <w:t>professore di I fascia/</w:t>
        </w:r>
        <w:r w:rsidR="00A647CB" w:rsidRPr="00A647CB">
          <w:rPr>
            <w:rFonts w:ascii="Arial" w:eastAsia="SimSun" w:hAnsi="Arial" w:cs="Arial"/>
            <w:sz w:val="22"/>
            <w:szCs w:val="22"/>
            <w:lang w:eastAsia="zh-CN"/>
          </w:rPr>
          <w:t xml:space="preserve"> </w:t>
        </w:r>
        <w:r w:rsidR="00A647CB">
          <w:rPr>
            <w:rFonts w:ascii="Arial" w:eastAsia="SimSun" w:hAnsi="Arial" w:cs="Arial"/>
            <w:sz w:val="22"/>
            <w:szCs w:val="22"/>
            <w:lang w:eastAsia="zh-CN"/>
          </w:rPr>
          <w:t xml:space="preserve">professore di II fascia/ </w:t>
        </w:r>
        <w:r w:rsidR="00511DFA">
          <w:rPr>
            <w:rFonts w:ascii="Arial" w:eastAsia="SimSun" w:hAnsi="Arial" w:cs="Arial"/>
            <w:sz w:val="22"/>
            <w:szCs w:val="22"/>
            <w:lang w:eastAsia="zh-CN"/>
          </w:rPr>
          <w:t>ricercatore di ruolo/</w:t>
        </w:r>
        <w:r w:rsidR="00A647CB">
          <w:rPr>
            <w:rFonts w:ascii="Arial" w:eastAsia="SimSun" w:hAnsi="Arial" w:cs="Arial"/>
            <w:sz w:val="22"/>
            <w:szCs w:val="22"/>
            <w:lang w:eastAsia="zh-CN"/>
          </w:rPr>
          <w:t xml:space="preserve"> </w:t>
        </w:r>
        <w:r w:rsidR="00511DFA">
          <w:rPr>
            <w:rFonts w:ascii="Arial" w:eastAsia="SimSun" w:hAnsi="Arial" w:cs="Arial"/>
            <w:sz w:val="22"/>
            <w:szCs w:val="22"/>
            <w:lang w:eastAsia="zh-CN"/>
          </w:rPr>
          <w:t>ricercatore a tempo determinato</w:t>
        </w:r>
        <w:r w:rsidR="00BB59F2">
          <w:rPr>
            <w:rFonts w:ascii="Arial" w:eastAsia="SimSun" w:hAnsi="Arial" w:cs="Arial"/>
            <w:sz w:val="22"/>
            <w:szCs w:val="22"/>
            <w:lang w:eastAsia="zh-CN"/>
          </w:rPr>
          <w:t>, anche cessato</w:t>
        </w:r>
        <w:r w:rsidR="00511DFA">
          <w:rPr>
            <w:rFonts w:ascii="Arial" w:eastAsia="SimSun" w:hAnsi="Arial" w:cs="Arial"/>
            <w:sz w:val="22"/>
            <w:szCs w:val="22"/>
            <w:lang w:eastAsia="zh-CN"/>
          </w:rPr>
          <w:t xml:space="preserve"> </w:t>
        </w:r>
        <w:r w:rsidR="00511DFA" w:rsidRPr="00710D93">
          <w:rPr>
            <w:rFonts w:ascii="Arial" w:eastAsia="SimSun" w:hAnsi="Arial" w:cs="Arial"/>
            <w:sz w:val="22"/>
            <w:szCs w:val="22"/>
            <w:lang w:eastAsia="zh-CN"/>
          </w:rPr>
          <w:t xml:space="preserve">(cancellare la voce che non </w:t>
        </w:r>
        <w:r w:rsidR="00511DFA" w:rsidRPr="00DC7B92">
          <w:rPr>
            <w:rFonts w:ascii="Arial" w:eastAsia="SimSun" w:hAnsi="Arial" w:cs="Arial"/>
            <w:sz w:val="22"/>
            <w:szCs w:val="22"/>
            <w:lang w:eastAsia="zh-CN"/>
          </w:rPr>
          <w:t xml:space="preserve">interessa) </w:t>
        </w:r>
        <w:r w:rsidR="00173F03" w:rsidRPr="00DC7B92">
          <w:rPr>
            <w:rFonts w:ascii="Arial" w:eastAsia="SimSun" w:hAnsi="Arial" w:cs="Arial"/>
            <w:sz w:val="22"/>
            <w:szCs w:val="22"/>
            <w:lang w:eastAsia="zh-CN"/>
          </w:rPr>
          <w:t>a decorrere dall’A.A. ______________</w:t>
        </w:r>
        <w:r w:rsidR="007A0088" w:rsidRPr="00DC7B92">
          <w:rPr>
            <w:rFonts w:ascii="Arial" w:eastAsia="SimSun" w:hAnsi="Arial" w:cs="Arial"/>
            <w:sz w:val="22"/>
            <w:szCs w:val="22"/>
            <w:lang w:eastAsia="zh-CN"/>
          </w:rPr>
          <w:t xml:space="preserve"> </w:t>
        </w:r>
        <w:r w:rsidR="00173F03" w:rsidRPr="00DC7B92">
          <w:rPr>
            <w:rFonts w:ascii="Arial" w:eastAsia="SimSun" w:hAnsi="Arial" w:cs="Arial"/>
            <w:sz w:val="22"/>
            <w:szCs w:val="22"/>
            <w:lang w:eastAsia="zh-CN"/>
          </w:rPr>
          <w:t>e</w:t>
        </w:r>
        <w:r w:rsidR="007A0088" w:rsidRPr="00DC7B92">
          <w:rPr>
            <w:rFonts w:ascii="Arial" w:eastAsia="SimSun" w:hAnsi="Arial" w:cs="Arial"/>
            <w:sz w:val="22"/>
            <w:szCs w:val="22"/>
            <w:lang w:eastAsia="zh-CN"/>
          </w:rPr>
          <w:t xml:space="preserve"> nelle seguenti Scuole di Specializzazione </w:t>
        </w:r>
        <w:r w:rsidR="00173F03" w:rsidRPr="00DC7B92">
          <w:rPr>
            <w:rFonts w:ascii="Arial" w:eastAsia="SimSun" w:hAnsi="Arial" w:cs="Arial"/>
            <w:sz w:val="22"/>
            <w:szCs w:val="22"/>
            <w:lang w:eastAsia="zh-CN"/>
          </w:rPr>
          <w:t>di Area Medica</w:t>
        </w:r>
        <w:r w:rsidR="00511DFA" w:rsidRPr="00DC7B92">
          <w:rPr>
            <w:rFonts w:ascii="Arial" w:eastAsia="SimSun" w:hAnsi="Arial" w:cs="Arial"/>
            <w:sz w:val="22"/>
            <w:szCs w:val="22"/>
            <w:lang w:eastAsia="zh-CN"/>
          </w:rPr>
          <w:t>:</w:t>
        </w:r>
        <w:r w:rsidR="00BB59F2" w:rsidRPr="00DC7B92">
          <w:t>‬</w:t>
        </w:r>
        <w:r w:rsidR="00A647CB" w:rsidRPr="00DC7B92">
          <w:t>‬</w:t>
        </w:r>
        <w:r w:rsidR="00E14F60" w:rsidRPr="00DC7B92">
          <w:t>‬</w:t>
        </w:r>
        <w:r w:rsidR="0040399A" w:rsidRPr="00DC7B92">
          <w:t>‬</w:t>
        </w:r>
        <w:r w:rsidR="00FE107E" w:rsidRPr="00DC7B92">
          <w:t>‬</w:t>
        </w:r>
        <w:r w:rsidR="00DC7B92" w:rsidRPr="00DC7B92">
          <w:t>‬</w:t>
        </w:r>
        <w:r>
          <w:t>‬</w:t>
        </w:r>
      </w:dir>
    </w:p>
    <w:p w14:paraId="5B3EB690" w14:textId="77777777" w:rsidR="00511DFA" w:rsidRPr="00710D93" w:rsidRDefault="00511DFA" w:rsidP="00A647CB">
      <w:pPr>
        <w:suppressAutoHyphens w:val="0"/>
        <w:spacing w:before="120"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0FEE8988" w14:textId="77777777" w:rsidR="00511DFA" w:rsidRPr="00710D93" w:rsidRDefault="00511DFA" w:rsidP="00511DFA">
      <w:pPr>
        <w:suppressAutoHyphens w:val="0"/>
        <w:spacing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4D1EEA5E" w14:textId="32209348" w:rsidR="00511DFA" w:rsidRDefault="00511DFA" w:rsidP="00511DFA">
      <w:pPr>
        <w:suppressAutoHyphens w:val="0"/>
        <w:spacing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26BF0501" w14:textId="06325AD7" w:rsidR="007A0088" w:rsidRPr="00710D93" w:rsidRDefault="007A0088" w:rsidP="00511DFA">
      <w:pPr>
        <w:suppressAutoHyphens w:val="0"/>
        <w:spacing w:line="360" w:lineRule="auto"/>
        <w:jc w:val="both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_________________________________________________ a decorrere dall’A.A.____________</w:t>
      </w:r>
    </w:p>
    <w:p w14:paraId="15BB1035" w14:textId="736F5404" w:rsidR="00511DFA" w:rsidRDefault="00DC7B92" w:rsidP="00511DFA">
      <w:pPr>
        <w:suppressAutoHyphens w:val="0"/>
        <w:spacing w:before="120" w:line="320" w:lineRule="exact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36"/>
          <w:szCs w:val="36"/>
          <w:lang w:eastAsia="zh-CN"/>
        </w:rPr>
        <w:t>□</w:t>
      </w:r>
      <w:r w:rsidR="00511DFA">
        <w:rPr>
          <w:rFonts w:ascii="Arial" w:eastAsia="SimSun" w:hAnsi="Arial" w:cs="Arial"/>
          <w:sz w:val="22"/>
          <w:szCs w:val="22"/>
          <w:lang w:eastAsia="zh-CN"/>
        </w:rPr>
        <w:t xml:space="preserve"> il ruolo ricoperto presso l’Università di Verona </w:t>
      </w:r>
      <w:r w:rsidR="00A647CB">
        <w:rPr>
          <w:rFonts w:ascii="Arial" w:eastAsia="SimSun" w:hAnsi="Arial" w:cs="Arial"/>
          <w:sz w:val="22"/>
          <w:szCs w:val="22"/>
          <w:lang w:eastAsia="zh-CN"/>
        </w:rPr>
        <w:t>(professore di I fascia/</w:t>
      </w:r>
      <w:r w:rsidR="00A647CB" w:rsidRPr="00A647CB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A647CB">
        <w:rPr>
          <w:rFonts w:ascii="Arial" w:eastAsia="SimSun" w:hAnsi="Arial" w:cs="Arial"/>
          <w:sz w:val="22"/>
          <w:szCs w:val="22"/>
          <w:lang w:eastAsia="zh-CN"/>
        </w:rPr>
        <w:t xml:space="preserve">professore di II fascia/ ricercatore di ruolo/ ricercatore a tempo determinato) </w:t>
      </w:r>
      <w:r w:rsidR="00511DFA">
        <w:rPr>
          <w:rFonts w:ascii="Arial" w:eastAsia="SimSun" w:hAnsi="Arial" w:cs="Arial"/>
          <w:sz w:val="22"/>
          <w:szCs w:val="22"/>
          <w:lang w:eastAsia="zh-CN"/>
        </w:rPr>
        <w:t>nel periodo___________________________</w:t>
      </w:r>
    </w:p>
    <w:p w14:paraId="5BB972B7" w14:textId="6C3704AB" w:rsidR="00710D93" w:rsidRPr="00710D93" w:rsidRDefault="00710D93" w:rsidP="00A647CB">
      <w:pPr>
        <w:suppressAutoHyphens w:val="0"/>
        <w:spacing w:before="120" w:line="320" w:lineRule="exact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Verona, __________________</w:t>
      </w:r>
    </w:p>
    <w:p w14:paraId="7472ACF2" w14:textId="77777777" w:rsidR="00710D93" w:rsidRPr="00710D93" w:rsidRDefault="00710D93" w:rsidP="00710D93">
      <w:pPr>
        <w:suppressAutoHyphens w:val="0"/>
        <w:spacing w:line="360" w:lineRule="exact"/>
        <w:ind w:firstLine="4962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_________________________________</w:t>
      </w:r>
    </w:p>
    <w:p w14:paraId="6F7C52EA" w14:textId="0F85DFEF" w:rsidR="00DC7B92" w:rsidRPr="00710D93" w:rsidRDefault="00710D93" w:rsidP="00DC7B92">
      <w:pPr>
        <w:suppressAutoHyphens w:val="0"/>
        <w:spacing w:after="240" w:line="360" w:lineRule="exact"/>
        <w:ind w:firstLine="6662"/>
        <w:rPr>
          <w:rFonts w:ascii="Arial" w:eastAsia="SimSun" w:hAnsi="Arial" w:cs="Arial"/>
          <w:sz w:val="22"/>
          <w:szCs w:val="22"/>
          <w:lang w:eastAsia="zh-CN"/>
        </w:rPr>
      </w:pPr>
      <w:r w:rsidRPr="00710D93">
        <w:rPr>
          <w:rFonts w:ascii="Arial" w:eastAsia="SimSun" w:hAnsi="Arial" w:cs="Arial"/>
          <w:sz w:val="22"/>
          <w:szCs w:val="22"/>
          <w:lang w:eastAsia="zh-CN"/>
        </w:rPr>
        <w:t>Firma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E7E6E6"/>
        <w:tblLook w:val="01E0" w:firstRow="1" w:lastRow="1" w:firstColumn="1" w:lastColumn="1" w:noHBand="0" w:noVBand="0"/>
      </w:tblPr>
      <w:tblGrid>
        <w:gridCol w:w="9622"/>
      </w:tblGrid>
      <w:tr w:rsidR="00710D93" w:rsidRPr="00710D93" w14:paraId="7E2AADCC" w14:textId="77777777" w:rsidTr="007A0088">
        <w:trPr>
          <w:trHeight w:val="1191"/>
        </w:trPr>
        <w:tc>
          <w:tcPr>
            <w:tcW w:w="9622" w:type="dxa"/>
            <w:shd w:val="clear" w:color="auto" w:fill="E7E6E6"/>
          </w:tcPr>
          <w:p w14:paraId="4D598406" w14:textId="156E4362" w:rsidR="00710D93" w:rsidRPr="007A0088" w:rsidRDefault="00710D93" w:rsidP="00710D93">
            <w:pPr>
              <w:tabs>
                <w:tab w:val="left" w:pos="454"/>
              </w:tabs>
              <w:suppressAutoHyphens w:val="0"/>
              <w:spacing w:line="280" w:lineRule="exact"/>
              <w:jc w:val="both"/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</w:pPr>
            <w:r w:rsidRPr="007A0088"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  <w:t xml:space="preserve">Si prega di trasmettere la richiesta (con marca da bollo del valore vigente – D.P.R. 642/72) </w:t>
            </w:r>
            <w:r w:rsidRPr="007A0088">
              <w:rPr>
                <w:rFonts w:ascii="Arial" w:hAnsi="Arial" w:cs="Arial"/>
                <w:b/>
                <w:sz w:val="16"/>
                <w:szCs w:val="16"/>
                <w:lang w:eastAsia="it-IT"/>
              </w:rPr>
              <w:t>esclusivamente via posta (anche raccomandata a/r) o consegna a mano a: Direzione Risorse Umane – U.O. Personale docente – Via dell’Artigliere, 19 – 37129 Verona.</w:t>
            </w:r>
            <w:r w:rsidRPr="007A0088"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  <w:t xml:space="preserve"> È consigliato di anticipare tale richiesta tramite posta elettronica a</w:t>
            </w:r>
            <w:r w:rsidR="007A0088" w:rsidRPr="007A0088"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  <w:t>:</w:t>
            </w:r>
            <w:r w:rsidRPr="007A0088"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  <w:t xml:space="preserve"> </w:t>
            </w:r>
            <w:hyperlink r:id="rId8" w:history="1">
              <w:r w:rsidRPr="007A0088">
                <w:rPr>
                  <w:rFonts w:ascii="Arial" w:eastAsia="SimSun" w:hAnsi="Arial" w:cs="Arial"/>
                  <w:b/>
                  <w:color w:val="0000FF"/>
                  <w:sz w:val="16"/>
                  <w:szCs w:val="16"/>
                  <w:u w:val="single"/>
                  <w:lang w:eastAsia="zh-CN"/>
                </w:rPr>
                <w:t>contratti.personaledocente@ateneo.univr.it</w:t>
              </w:r>
            </w:hyperlink>
            <w:r w:rsidR="007A0088" w:rsidRPr="007A0088">
              <w:rPr>
                <w:rFonts w:ascii="Arial" w:eastAsia="SimSun" w:hAnsi="Arial" w:cs="Arial"/>
                <w:b/>
                <w:color w:val="0000FF"/>
                <w:sz w:val="16"/>
                <w:szCs w:val="16"/>
                <w:u w:val="single"/>
                <w:lang w:eastAsia="zh-CN"/>
              </w:rPr>
              <w:t xml:space="preserve"> </w:t>
            </w:r>
            <w:r w:rsidR="007A0088" w:rsidRPr="007A0088">
              <w:rPr>
                <w:rFonts w:ascii="Arial" w:eastAsia="SimSun" w:hAnsi="Arial" w:cs="Arial"/>
                <w:bCs/>
                <w:color w:val="0000FF"/>
                <w:sz w:val="16"/>
                <w:szCs w:val="16"/>
                <w:lang w:eastAsia="zh-CN"/>
              </w:rPr>
              <w:t xml:space="preserve"> </w:t>
            </w:r>
            <w:r w:rsidR="007A0088" w:rsidRPr="007A0088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 xml:space="preserve">(se </w:t>
            </w:r>
            <w:r w:rsidR="00B72DFD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 xml:space="preserve">personale </w:t>
            </w:r>
            <w:r w:rsidR="007A0088" w:rsidRPr="007A0088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 xml:space="preserve">docente esterno) – </w:t>
            </w:r>
            <w:hyperlink r:id="rId9" w:history="1">
              <w:r w:rsidR="007A0088" w:rsidRPr="007A0088">
                <w:rPr>
                  <w:rStyle w:val="Collegamentoipertestuale"/>
                  <w:rFonts w:ascii="Arial" w:eastAsia="SimSun" w:hAnsi="Arial" w:cs="Arial"/>
                  <w:b/>
                  <w:sz w:val="16"/>
                  <w:szCs w:val="16"/>
                  <w:lang w:eastAsia="zh-CN"/>
                </w:rPr>
                <w:t>servizio.personaledocente@ateneo.univr.it</w:t>
              </w:r>
            </w:hyperlink>
            <w:r w:rsidR="007A0088" w:rsidRPr="007A0088">
              <w:rPr>
                <w:rFonts w:ascii="Arial" w:eastAsia="SimSun" w:hAnsi="Arial" w:cs="Arial"/>
                <w:bCs/>
                <w:color w:val="0000FF"/>
                <w:sz w:val="16"/>
                <w:szCs w:val="16"/>
                <w:lang w:eastAsia="zh-CN"/>
              </w:rPr>
              <w:t xml:space="preserve">  </w:t>
            </w:r>
            <w:r w:rsidR="007A0088" w:rsidRPr="007A0088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 xml:space="preserve">(se </w:t>
            </w:r>
            <w:r w:rsidR="00B72DFD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 xml:space="preserve">personale </w:t>
            </w:r>
            <w:r w:rsidR="007A0088" w:rsidRPr="007A0088">
              <w:rPr>
                <w:rFonts w:ascii="Arial" w:eastAsia="SimSun" w:hAnsi="Arial" w:cs="Arial"/>
                <w:bCs/>
                <w:color w:val="000000" w:themeColor="text1"/>
                <w:sz w:val="16"/>
                <w:szCs w:val="16"/>
                <w:lang w:eastAsia="zh-CN"/>
              </w:rPr>
              <w:t>docente strutturato)</w:t>
            </w:r>
          </w:p>
        </w:tc>
      </w:tr>
    </w:tbl>
    <w:p w14:paraId="465A6039" w14:textId="77777777" w:rsidR="00710D93" w:rsidRPr="00710D93" w:rsidRDefault="00710D93" w:rsidP="00710D93">
      <w:pPr>
        <w:tabs>
          <w:tab w:val="left" w:pos="454"/>
        </w:tabs>
        <w:suppressAutoHyphens w:val="0"/>
        <w:spacing w:before="80" w:line="280" w:lineRule="exact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710D93">
        <w:rPr>
          <w:rFonts w:ascii="Arial" w:eastAsia="SimSun" w:hAnsi="Arial" w:cs="Arial"/>
          <w:sz w:val="18"/>
          <w:szCs w:val="18"/>
          <w:lang w:eastAsia="zh-CN"/>
        </w:rPr>
        <w:t xml:space="preserve">Al momento del ritiro è </w:t>
      </w:r>
      <w:r w:rsidRPr="00710D93">
        <w:rPr>
          <w:rFonts w:ascii="Arial" w:eastAsia="SimSun" w:hAnsi="Arial" w:cs="Arial"/>
          <w:color w:val="000000"/>
          <w:sz w:val="18"/>
          <w:szCs w:val="18"/>
          <w:lang w:eastAsia="zh-CN"/>
        </w:rPr>
        <w:t>necessaria una marca da bollo (D.P.R. 642/72) da apporre su ciascun certificato rilasciato.</w:t>
      </w:r>
    </w:p>
    <w:p w14:paraId="142A40F4" w14:textId="77777777" w:rsidR="008A22BE" w:rsidRDefault="00710D93" w:rsidP="00710D93">
      <w:pPr>
        <w:tabs>
          <w:tab w:val="left" w:pos="454"/>
        </w:tabs>
        <w:suppressAutoHyphens w:val="0"/>
        <w:spacing w:line="280" w:lineRule="exact"/>
        <w:jc w:val="both"/>
        <w:rPr>
          <w:rFonts w:ascii="Arial" w:hAnsi="Arial" w:cs="Arial"/>
          <w:sz w:val="18"/>
          <w:szCs w:val="18"/>
        </w:rPr>
      </w:pPr>
      <w:r w:rsidRPr="00710D93">
        <w:rPr>
          <w:rFonts w:ascii="Arial" w:eastAsia="SimSun" w:hAnsi="Arial" w:cs="Arial"/>
          <w:sz w:val="18"/>
          <w:szCs w:val="18"/>
          <w:lang w:eastAsia="zh-CN"/>
        </w:rPr>
        <w:t>In caso di ritiro da parte di persona diversa dal richiedente, occorre presentare delega scritta e copia del do</w:t>
      </w:r>
      <w:r>
        <w:rPr>
          <w:rFonts w:ascii="Arial" w:eastAsia="SimSun" w:hAnsi="Arial" w:cs="Arial"/>
          <w:sz w:val="18"/>
          <w:szCs w:val="18"/>
          <w:lang w:eastAsia="zh-CN"/>
        </w:rPr>
        <w:t>cumento del richiedente stesso.</w:t>
      </w:r>
    </w:p>
    <w:sectPr w:rsidR="008A22BE" w:rsidSect="00710D93">
      <w:headerReference w:type="default" r:id="rId10"/>
      <w:footerReference w:type="default" r:id="rId11"/>
      <w:pgSz w:w="11900" w:h="16840"/>
      <w:pgMar w:top="1134" w:right="1134" w:bottom="567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8E7FD" w14:textId="77777777" w:rsidR="008F58FF" w:rsidRDefault="008F58FF" w:rsidP="00C761A6">
      <w:r>
        <w:separator/>
      </w:r>
    </w:p>
  </w:endnote>
  <w:endnote w:type="continuationSeparator" w:id="0">
    <w:p w14:paraId="434B5629" w14:textId="77777777" w:rsidR="008F58FF" w:rsidRDefault="008F58F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E02B" w14:textId="77777777" w:rsidR="00710D93" w:rsidRPr="00710D93" w:rsidRDefault="00710D93" w:rsidP="00710D93">
    <w:pPr>
      <w:pStyle w:val="Pidipagina"/>
      <w:tabs>
        <w:tab w:val="clear" w:pos="9638"/>
        <w:tab w:val="right" w:pos="7920"/>
      </w:tabs>
      <w:jc w:val="both"/>
      <w:rPr>
        <w:rFonts w:ascii="Arial" w:hAnsi="Arial" w:cs="Arial"/>
        <w:color w:val="000000"/>
        <w:sz w:val="18"/>
        <w:szCs w:val="18"/>
      </w:rPr>
    </w:pPr>
    <w:r w:rsidRPr="00DB56EA">
      <w:rPr>
        <w:rFonts w:ascii="Arial" w:hAnsi="Arial" w:cs="Arial"/>
        <w:color w:val="000000"/>
        <w:sz w:val="18"/>
        <w:szCs w:val="18"/>
        <w:shd w:val="clear" w:color="auto" w:fill="FFFFFF"/>
      </w:rPr>
      <w:t>(*) I certificati richiesti per l’estero sono rilasciati con la seguente dicitura “</w:t>
    </w:r>
    <w:r w:rsidRPr="00DB56EA">
      <w:rPr>
        <w:rStyle w:val="Enfasigrassetto"/>
        <w:rFonts w:ascii="Arial" w:hAnsi="Arial" w:cs="Arial"/>
        <w:color w:val="000000"/>
        <w:sz w:val="18"/>
        <w:szCs w:val="18"/>
        <w:shd w:val="clear" w:color="auto" w:fill="FFFFFF"/>
      </w:rPr>
      <w:t>Ai sensi dell’art. 40, D.P.R. 28 dicembre 2000, n. 445, il presente certificato è rilasciato solo per l’estero</w:t>
    </w:r>
    <w:r w:rsidRPr="00DB56EA">
      <w:rPr>
        <w:rFonts w:ascii="Arial" w:hAnsi="Arial" w:cs="Arial"/>
        <w:color w:val="000000"/>
        <w:sz w:val="18"/>
        <w:szCs w:val="18"/>
        <w:shd w:val="clear" w:color="auto" w:fill="FFFFFF"/>
      </w:rPr>
      <w:t>” (Circolare n. 5/2012 del Ministro della pubblica amministrazione e la semplificazione)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3F89D" w14:textId="77777777" w:rsidR="008F58FF" w:rsidRDefault="008F58FF" w:rsidP="00C761A6">
      <w:r>
        <w:separator/>
      </w:r>
    </w:p>
  </w:footnote>
  <w:footnote w:type="continuationSeparator" w:id="0">
    <w:p w14:paraId="173762D0" w14:textId="77777777" w:rsidR="008F58FF" w:rsidRDefault="008F58F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9637" w14:textId="78C48015" w:rsidR="00EF7944" w:rsidRDefault="005062CD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E53A1D" wp14:editId="0AE2F637">
              <wp:simplePos x="0" y="0"/>
              <wp:positionH relativeFrom="column">
                <wp:posOffset>4955540</wp:posOffset>
              </wp:positionH>
              <wp:positionV relativeFrom="paragraph">
                <wp:posOffset>-178435</wp:posOffset>
              </wp:positionV>
              <wp:extent cx="1715135" cy="793115"/>
              <wp:effectExtent l="0" t="0" r="18415" b="26035"/>
              <wp:wrapSquare wrapText="bothSides"/>
              <wp:docPr id="2" name="Casella di testo 2" descr="Spazio per inserire la marca da bol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7931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59B3124" w14:textId="77777777" w:rsidR="00EF7944" w:rsidRPr="007C42FB" w:rsidRDefault="004627B2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53A1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alt="Spazio per inserire la marca da bollo" style="position:absolute;margin-left:390.2pt;margin-top:-14.05pt;width:135.05pt;height:6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" filled="f" strokecolor="#4f81bd [3204]">
              <v:textbox>
                <w:txbxContent>
                  <w:p w14:paraId="159B3124" w14:textId="77777777" w:rsidR="00EF7944" w:rsidRPr="007C42FB" w:rsidRDefault="004627B2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2594">
      <w:rPr>
        <w:noProof/>
        <w:lang w:eastAsia="it-IT"/>
      </w:rPr>
      <w:drawing>
        <wp:inline distT="0" distB="0" distL="0" distR="0" wp14:anchorId="7D47D814" wp14:editId="7DCEC606">
          <wp:extent cx="3232785" cy="727879"/>
          <wp:effectExtent l="0" t="0" r="5715" b="0"/>
          <wp:docPr id="1" name="Immagine 1" title="Logo Università di Verona - Direzione Risors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7"/>
                  <a:stretch/>
                </pic:blipFill>
                <pic:spPr bwMode="auto">
                  <a:xfrm>
                    <a:off x="0" y="0"/>
                    <a:ext cx="3262611" cy="734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C41FD" w:rsidRPr="00FC41F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E159FA"/>
    <w:multiLevelType w:val="hybridMultilevel"/>
    <w:tmpl w:val="13F4F0E0"/>
    <w:lvl w:ilvl="0" w:tplc="C87269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6185F"/>
    <w:multiLevelType w:val="hybridMultilevel"/>
    <w:tmpl w:val="770217D2"/>
    <w:lvl w:ilvl="0" w:tplc="3E7C9740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F5D5E"/>
    <w:multiLevelType w:val="hybridMultilevel"/>
    <w:tmpl w:val="54F217E2"/>
    <w:lvl w:ilvl="0" w:tplc="0B94A3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841F1"/>
    <w:multiLevelType w:val="hybridMultilevel"/>
    <w:tmpl w:val="D852431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C1B91"/>
    <w:multiLevelType w:val="hybridMultilevel"/>
    <w:tmpl w:val="9BA6D7A2"/>
    <w:lvl w:ilvl="0" w:tplc="738A0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D36D3"/>
    <w:multiLevelType w:val="hybridMultilevel"/>
    <w:tmpl w:val="94945E50"/>
    <w:lvl w:ilvl="0" w:tplc="3F18D526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16DAC"/>
    <w:multiLevelType w:val="hybridMultilevel"/>
    <w:tmpl w:val="5C384BDA"/>
    <w:lvl w:ilvl="0" w:tplc="923EBB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00A13"/>
    <w:multiLevelType w:val="hybridMultilevel"/>
    <w:tmpl w:val="6C3CA946"/>
    <w:lvl w:ilvl="0" w:tplc="D66C6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84D45"/>
    <w:multiLevelType w:val="hybridMultilevel"/>
    <w:tmpl w:val="3A8A1E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A4073"/>
    <w:multiLevelType w:val="hybridMultilevel"/>
    <w:tmpl w:val="4C6E8A48"/>
    <w:lvl w:ilvl="0" w:tplc="646E4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07520"/>
    <w:multiLevelType w:val="hybridMultilevel"/>
    <w:tmpl w:val="D47C4FC4"/>
    <w:lvl w:ilvl="0" w:tplc="24E022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E176BE"/>
    <w:multiLevelType w:val="hybridMultilevel"/>
    <w:tmpl w:val="B9A8E784"/>
    <w:lvl w:ilvl="0" w:tplc="2AE2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A449AC"/>
    <w:multiLevelType w:val="hybridMultilevel"/>
    <w:tmpl w:val="8EF283C2"/>
    <w:lvl w:ilvl="0" w:tplc="8E0E5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659839">
    <w:abstractNumId w:val="12"/>
  </w:num>
  <w:num w:numId="2" w16cid:durableId="2057659785">
    <w:abstractNumId w:val="0"/>
  </w:num>
  <w:num w:numId="3" w16cid:durableId="507600492">
    <w:abstractNumId w:val="6"/>
  </w:num>
  <w:num w:numId="4" w16cid:durableId="941961059">
    <w:abstractNumId w:val="10"/>
  </w:num>
  <w:num w:numId="5" w16cid:durableId="1980529893">
    <w:abstractNumId w:val="3"/>
  </w:num>
  <w:num w:numId="6" w16cid:durableId="720323083">
    <w:abstractNumId w:val="1"/>
  </w:num>
  <w:num w:numId="7" w16cid:durableId="901982842">
    <w:abstractNumId w:val="13"/>
  </w:num>
  <w:num w:numId="8" w16cid:durableId="75175052">
    <w:abstractNumId w:val="7"/>
  </w:num>
  <w:num w:numId="9" w16cid:durableId="1381368891">
    <w:abstractNumId w:val="9"/>
  </w:num>
  <w:num w:numId="10" w16cid:durableId="1077630612">
    <w:abstractNumId w:val="4"/>
  </w:num>
  <w:num w:numId="11" w16cid:durableId="1804931787">
    <w:abstractNumId w:val="11"/>
  </w:num>
  <w:num w:numId="12" w16cid:durableId="1827817373">
    <w:abstractNumId w:val="5"/>
  </w:num>
  <w:num w:numId="13" w16cid:durableId="1652246233">
    <w:abstractNumId w:val="2"/>
  </w:num>
  <w:num w:numId="14" w16cid:durableId="1590777118">
    <w:abstractNumId w:val="14"/>
  </w:num>
  <w:num w:numId="15" w16cid:durableId="2242174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3FA"/>
    <w:rsid w:val="000020DC"/>
    <w:rsid w:val="00014C92"/>
    <w:rsid w:val="00014FD7"/>
    <w:rsid w:val="00017285"/>
    <w:rsid w:val="00020F12"/>
    <w:rsid w:val="000226E0"/>
    <w:rsid w:val="00025089"/>
    <w:rsid w:val="00025494"/>
    <w:rsid w:val="00025FF5"/>
    <w:rsid w:val="00027DC0"/>
    <w:rsid w:val="00035EB4"/>
    <w:rsid w:val="00040404"/>
    <w:rsid w:val="00041D44"/>
    <w:rsid w:val="00050768"/>
    <w:rsid w:val="00053AE1"/>
    <w:rsid w:val="00054B0D"/>
    <w:rsid w:val="0006159D"/>
    <w:rsid w:val="00066213"/>
    <w:rsid w:val="00066B12"/>
    <w:rsid w:val="00067A03"/>
    <w:rsid w:val="00081904"/>
    <w:rsid w:val="0008249A"/>
    <w:rsid w:val="00084DE5"/>
    <w:rsid w:val="00086450"/>
    <w:rsid w:val="000915A9"/>
    <w:rsid w:val="000924AA"/>
    <w:rsid w:val="000952C6"/>
    <w:rsid w:val="000A4033"/>
    <w:rsid w:val="000A71A2"/>
    <w:rsid w:val="000F1390"/>
    <w:rsid w:val="000F13F4"/>
    <w:rsid w:val="000F7E61"/>
    <w:rsid w:val="00102829"/>
    <w:rsid w:val="00104B57"/>
    <w:rsid w:val="001061D5"/>
    <w:rsid w:val="00106EEA"/>
    <w:rsid w:val="00110516"/>
    <w:rsid w:val="001166DB"/>
    <w:rsid w:val="00120E6E"/>
    <w:rsid w:val="00122BC9"/>
    <w:rsid w:val="00130E80"/>
    <w:rsid w:val="00133634"/>
    <w:rsid w:val="00135198"/>
    <w:rsid w:val="001374EB"/>
    <w:rsid w:val="0014282D"/>
    <w:rsid w:val="0014795A"/>
    <w:rsid w:val="00151951"/>
    <w:rsid w:val="00153742"/>
    <w:rsid w:val="0015669D"/>
    <w:rsid w:val="00156BE9"/>
    <w:rsid w:val="00160053"/>
    <w:rsid w:val="00161E05"/>
    <w:rsid w:val="00163EA1"/>
    <w:rsid w:val="00173F03"/>
    <w:rsid w:val="00174D2E"/>
    <w:rsid w:val="00176D87"/>
    <w:rsid w:val="00182320"/>
    <w:rsid w:val="00184A27"/>
    <w:rsid w:val="00186537"/>
    <w:rsid w:val="001948A5"/>
    <w:rsid w:val="00194AE9"/>
    <w:rsid w:val="00195264"/>
    <w:rsid w:val="00196DC9"/>
    <w:rsid w:val="001B69CB"/>
    <w:rsid w:val="001C2F40"/>
    <w:rsid w:val="001C3016"/>
    <w:rsid w:val="001C3190"/>
    <w:rsid w:val="001D50C7"/>
    <w:rsid w:val="001E5E0D"/>
    <w:rsid w:val="001E61BA"/>
    <w:rsid w:val="001E6526"/>
    <w:rsid w:val="001F13D1"/>
    <w:rsid w:val="00205121"/>
    <w:rsid w:val="00207FAB"/>
    <w:rsid w:val="0021170E"/>
    <w:rsid w:val="00213510"/>
    <w:rsid w:val="00213A66"/>
    <w:rsid w:val="0021540E"/>
    <w:rsid w:val="00220635"/>
    <w:rsid w:val="00222499"/>
    <w:rsid w:val="00230335"/>
    <w:rsid w:val="00251B23"/>
    <w:rsid w:val="002567C9"/>
    <w:rsid w:val="00256BBA"/>
    <w:rsid w:val="00260BCD"/>
    <w:rsid w:val="00261BE9"/>
    <w:rsid w:val="002675CA"/>
    <w:rsid w:val="0027192E"/>
    <w:rsid w:val="00273228"/>
    <w:rsid w:val="00280D1C"/>
    <w:rsid w:val="002826E4"/>
    <w:rsid w:val="00287A2F"/>
    <w:rsid w:val="00291124"/>
    <w:rsid w:val="0029542A"/>
    <w:rsid w:val="002A2A8A"/>
    <w:rsid w:val="002A4856"/>
    <w:rsid w:val="002A4AB8"/>
    <w:rsid w:val="002A683A"/>
    <w:rsid w:val="002B0D55"/>
    <w:rsid w:val="002B1016"/>
    <w:rsid w:val="002B2DC6"/>
    <w:rsid w:val="002B6065"/>
    <w:rsid w:val="002B6536"/>
    <w:rsid w:val="002C2872"/>
    <w:rsid w:val="002D2585"/>
    <w:rsid w:val="002D25D7"/>
    <w:rsid w:val="002D3BEE"/>
    <w:rsid w:val="002D4244"/>
    <w:rsid w:val="002F6AFB"/>
    <w:rsid w:val="003019B8"/>
    <w:rsid w:val="00305C28"/>
    <w:rsid w:val="00306A53"/>
    <w:rsid w:val="00313153"/>
    <w:rsid w:val="00327A3C"/>
    <w:rsid w:val="0033347D"/>
    <w:rsid w:val="003349DE"/>
    <w:rsid w:val="00337211"/>
    <w:rsid w:val="003416D9"/>
    <w:rsid w:val="00341721"/>
    <w:rsid w:val="00341E93"/>
    <w:rsid w:val="00345845"/>
    <w:rsid w:val="003467C8"/>
    <w:rsid w:val="0035385D"/>
    <w:rsid w:val="00373506"/>
    <w:rsid w:val="0037535E"/>
    <w:rsid w:val="00375563"/>
    <w:rsid w:val="00381B0F"/>
    <w:rsid w:val="003878FF"/>
    <w:rsid w:val="003A068D"/>
    <w:rsid w:val="003A67F9"/>
    <w:rsid w:val="003B6499"/>
    <w:rsid w:val="003C2F90"/>
    <w:rsid w:val="003C34B7"/>
    <w:rsid w:val="003C3708"/>
    <w:rsid w:val="003C5520"/>
    <w:rsid w:val="003D424C"/>
    <w:rsid w:val="003E01A3"/>
    <w:rsid w:val="003F0173"/>
    <w:rsid w:val="003F1BC3"/>
    <w:rsid w:val="0040399A"/>
    <w:rsid w:val="00404291"/>
    <w:rsid w:val="00410FA3"/>
    <w:rsid w:val="00440FB1"/>
    <w:rsid w:val="004450FC"/>
    <w:rsid w:val="004526AE"/>
    <w:rsid w:val="00461433"/>
    <w:rsid w:val="00461E24"/>
    <w:rsid w:val="004627B2"/>
    <w:rsid w:val="00466C85"/>
    <w:rsid w:val="004760AE"/>
    <w:rsid w:val="00481CCA"/>
    <w:rsid w:val="004839E3"/>
    <w:rsid w:val="004A3DA0"/>
    <w:rsid w:val="004A43FA"/>
    <w:rsid w:val="004A5C87"/>
    <w:rsid w:val="004B7A19"/>
    <w:rsid w:val="004C41EA"/>
    <w:rsid w:val="004D0A9D"/>
    <w:rsid w:val="004D0D96"/>
    <w:rsid w:val="004D72B6"/>
    <w:rsid w:val="004E0B1B"/>
    <w:rsid w:val="004E412F"/>
    <w:rsid w:val="0050008A"/>
    <w:rsid w:val="005017A5"/>
    <w:rsid w:val="005062CD"/>
    <w:rsid w:val="00511DFA"/>
    <w:rsid w:val="00517FC1"/>
    <w:rsid w:val="005210CC"/>
    <w:rsid w:val="00522643"/>
    <w:rsid w:val="00524CD5"/>
    <w:rsid w:val="00564951"/>
    <w:rsid w:val="005719D4"/>
    <w:rsid w:val="0057524C"/>
    <w:rsid w:val="00582AD1"/>
    <w:rsid w:val="00582E6B"/>
    <w:rsid w:val="00582FF8"/>
    <w:rsid w:val="00590CCE"/>
    <w:rsid w:val="005960B0"/>
    <w:rsid w:val="0059676D"/>
    <w:rsid w:val="005A300A"/>
    <w:rsid w:val="005A3FA8"/>
    <w:rsid w:val="005B206D"/>
    <w:rsid w:val="005B5932"/>
    <w:rsid w:val="005B6F3A"/>
    <w:rsid w:val="005B7426"/>
    <w:rsid w:val="005C69CF"/>
    <w:rsid w:val="005D13E6"/>
    <w:rsid w:val="005D76E5"/>
    <w:rsid w:val="005E5B43"/>
    <w:rsid w:val="005E6A23"/>
    <w:rsid w:val="005E74B5"/>
    <w:rsid w:val="005F3C43"/>
    <w:rsid w:val="005F42DB"/>
    <w:rsid w:val="006005E4"/>
    <w:rsid w:val="0060170C"/>
    <w:rsid w:val="006024F5"/>
    <w:rsid w:val="00610B2E"/>
    <w:rsid w:val="0062572D"/>
    <w:rsid w:val="00642521"/>
    <w:rsid w:val="00656776"/>
    <w:rsid w:val="00661121"/>
    <w:rsid w:val="006736E9"/>
    <w:rsid w:val="00690FA8"/>
    <w:rsid w:val="00691979"/>
    <w:rsid w:val="0069403F"/>
    <w:rsid w:val="0069717A"/>
    <w:rsid w:val="006A1F0C"/>
    <w:rsid w:val="006B4656"/>
    <w:rsid w:val="006B7BB6"/>
    <w:rsid w:val="006C2754"/>
    <w:rsid w:val="006C4C5D"/>
    <w:rsid w:val="006D5C91"/>
    <w:rsid w:val="006E406C"/>
    <w:rsid w:val="00700334"/>
    <w:rsid w:val="00706415"/>
    <w:rsid w:val="00706B57"/>
    <w:rsid w:val="00710D93"/>
    <w:rsid w:val="00720983"/>
    <w:rsid w:val="00721822"/>
    <w:rsid w:val="007277D8"/>
    <w:rsid w:val="00731B3F"/>
    <w:rsid w:val="007360B6"/>
    <w:rsid w:val="007371BB"/>
    <w:rsid w:val="007421FB"/>
    <w:rsid w:val="007431D0"/>
    <w:rsid w:val="00743765"/>
    <w:rsid w:val="0074573E"/>
    <w:rsid w:val="00747B2D"/>
    <w:rsid w:val="00761A66"/>
    <w:rsid w:val="00776DF9"/>
    <w:rsid w:val="00783F0D"/>
    <w:rsid w:val="007853F5"/>
    <w:rsid w:val="00785680"/>
    <w:rsid w:val="00785E09"/>
    <w:rsid w:val="0079265F"/>
    <w:rsid w:val="00795433"/>
    <w:rsid w:val="007A0088"/>
    <w:rsid w:val="007B02CA"/>
    <w:rsid w:val="007B10B5"/>
    <w:rsid w:val="007B1AC9"/>
    <w:rsid w:val="007B65A5"/>
    <w:rsid w:val="007B7A08"/>
    <w:rsid w:val="007C290C"/>
    <w:rsid w:val="007C2B98"/>
    <w:rsid w:val="007C42FB"/>
    <w:rsid w:val="007D4049"/>
    <w:rsid w:val="007D5853"/>
    <w:rsid w:val="007F4DED"/>
    <w:rsid w:val="007F548F"/>
    <w:rsid w:val="007F6158"/>
    <w:rsid w:val="007F6B27"/>
    <w:rsid w:val="00811FA4"/>
    <w:rsid w:val="008153D4"/>
    <w:rsid w:val="00815B49"/>
    <w:rsid w:val="008211E6"/>
    <w:rsid w:val="00826387"/>
    <w:rsid w:val="0083351A"/>
    <w:rsid w:val="0083413F"/>
    <w:rsid w:val="00841E60"/>
    <w:rsid w:val="008435A6"/>
    <w:rsid w:val="008441EC"/>
    <w:rsid w:val="0084432D"/>
    <w:rsid w:val="00845870"/>
    <w:rsid w:val="0084666D"/>
    <w:rsid w:val="00850F17"/>
    <w:rsid w:val="0086266C"/>
    <w:rsid w:val="0086266F"/>
    <w:rsid w:val="00863716"/>
    <w:rsid w:val="00863B43"/>
    <w:rsid w:val="0087082D"/>
    <w:rsid w:val="00874A1A"/>
    <w:rsid w:val="00892F57"/>
    <w:rsid w:val="00896306"/>
    <w:rsid w:val="008A22BE"/>
    <w:rsid w:val="008A746B"/>
    <w:rsid w:val="008B5A2D"/>
    <w:rsid w:val="008C4404"/>
    <w:rsid w:val="008E1611"/>
    <w:rsid w:val="008F0694"/>
    <w:rsid w:val="008F58FF"/>
    <w:rsid w:val="008F6FA5"/>
    <w:rsid w:val="00913AE5"/>
    <w:rsid w:val="009162EF"/>
    <w:rsid w:val="00923A66"/>
    <w:rsid w:val="0092588D"/>
    <w:rsid w:val="00927BE1"/>
    <w:rsid w:val="00933FA1"/>
    <w:rsid w:val="009423E1"/>
    <w:rsid w:val="00951767"/>
    <w:rsid w:val="00965D6F"/>
    <w:rsid w:val="009713B4"/>
    <w:rsid w:val="00972F34"/>
    <w:rsid w:val="009808D2"/>
    <w:rsid w:val="00986615"/>
    <w:rsid w:val="009A29D9"/>
    <w:rsid w:val="009B0BE6"/>
    <w:rsid w:val="009B3AC6"/>
    <w:rsid w:val="009D39AB"/>
    <w:rsid w:val="009E016D"/>
    <w:rsid w:val="009E2A82"/>
    <w:rsid w:val="009E3C52"/>
    <w:rsid w:val="009F6E01"/>
    <w:rsid w:val="009F6E2C"/>
    <w:rsid w:val="009F792E"/>
    <w:rsid w:val="00A00BF9"/>
    <w:rsid w:val="00A03BFA"/>
    <w:rsid w:val="00A12FBD"/>
    <w:rsid w:val="00A2497A"/>
    <w:rsid w:val="00A32F80"/>
    <w:rsid w:val="00A33E8E"/>
    <w:rsid w:val="00A42051"/>
    <w:rsid w:val="00A45548"/>
    <w:rsid w:val="00A5291E"/>
    <w:rsid w:val="00A54EF0"/>
    <w:rsid w:val="00A6226B"/>
    <w:rsid w:val="00A647CB"/>
    <w:rsid w:val="00A67EDA"/>
    <w:rsid w:val="00A71B1D"/>
    <w:rsid w:val="00A7657D"/>
    <w:rsid w:val="00A83D18"/>
    <w:rsid w:val="00A85EA3"/>
    <w:rsid w:val="00AA60F7"/>
    <w:rsid w:val="00AA63B6"/>
    <w:rsid w:val="00AA7EFF"/>
    <w:rsid w:val="00AC534E"/>
    <w:rsid w:val="00AD2515"/>
    <w:rsid w:val="00AE25AB"/>
    <w:rsid w:val="00AF1527"/>
    <w:rsid w:val="00AF1ED3"/>
    <w:rsid w:val="00B00345"/>
    <w:rsid w:val="00B0183F"/>
    <w:rsid w:val="00B061C9"/>
    <w:rsid w:val="00B06E3F"/>
    <w:rsid w:val="00B2379D"/>
    <w:rsid w:val="00B41C91"/>
    <w:rsid w:val="00B4557C"/>
    <w:rsid w:val="00B46F0A"/>
    <w:rsid w:val="00B53C52"/>
    <w:rsid w:val="00B54718"/>
    <w:rsid w:val="00B56777"/>
    <w:rsid w:val="00B67540"/>
    <w:rsid w:val="00B71B55"/>
    <w:rsid w:val="00B72DFD"/>
    <w:rsid w:val="00B7530B"/>
    <w:rsid w:val="00B847AA"/>
    <w:rsid w:val="00B87E1F"/>
    <w:rsid w:val="00B96EFB"/>
    <w:rsid w:val="00BA328C"/>
    <w:rsid w:val="00BB17FA"/>
    <w:rsid w:val="00BB20AB"/>
    <w:rsid w:val="00BB22B7"/>
    <w:rsid w:val="00BB3580"/>
    <w:rsid w:val="00BB59F2"/>
    <w:rsid w:val="00BC12E5"/>
    <w:rsid w:val="00BC1877"/>
    <w:rsid w:val="00BD0382"/>
    <w:rsid w:val="00BD4AE5"/>
    <w:rsid w:val="00BD5E34"/>
    <w:rsid w:val="00BE04E4"/>
    <w:rsid w:val="00BE2969"/>
    <w:rsid w:val="00BE6C1E"/>
    <w:rsid w:val="00BF0074"/>
    <w:rsid w:val="00BF0E64"/>
    <w:rsid w:val="00BF72B5"/>
    <w:rsid w:val="00C037ED"/>
    <w:rsid w:val="00C1311C"/>
    <w:rsid w:val="00C2231A"/>
    <w:rsid w:val="00C263C0"/>
    <w:rsid w:val="00C34D48"/>
    <w:rsid w:val="00C43AA1"/>
    <w:rsid w:val="00C56511"/>
    <w:rsid w:val="00C56A06"/>
    <w:rsid w:val="00C62587"/>
    <w:rsid w:val="00C63397"/>
    <w:rsid w:val="00C67093"/>
    <w:rsid w:val="00C7099F"/>
    <w:rsid w:val="00C761A6"/>
    <w:rsid w:val="00C823F7"/>
    <w:rsid w:val="00C82E6C"/>
    <w:rsid w:val="00C83A67"/>
    <w:rsid w:val="00C94F5F"/>
    <w:rsid w:val="00C95E57"/>
    <w:rsid w:val="00CA11D4"/>
    <w:rsid w:val="00CA1465"/>
    <w:rsid w:val="00CA34B6"/>
    <w:rsid w:val="00CC2F05"/>
    <w:rsid w:val="00CC4814"/>
    <w:rsid w:val="00CC69F2"/>
    <w:rsid w:val="00CD2EC1"/>
    <w:rsid w:val="00CD6770"/>
    <w:rsid w:val="00CD70E4"/>
    <w:rsid w:val="00CE1F71"/>
    <w:rsid w:val="00CE2381"/>
    <w:rsid w:val="00CF1323"/>
    <w:rsid w:val="00CF68FB"/>
    <w:rsid w:val="00D113D7"/>
    <w:rsid w:val="00D20F81"/>
    <w:rsid w:val="00D21C3E"/>
    <w:rsid w:val="00D26D6C"/>
    <w:rsid w:val="00D334CD"/>
    <w:rsid w:val="00D37AAD"/>
    <w:rsid w:val="00D474FE"/>
    <w:rsid w:val="00D50F7E"/>
    <w:rsid w:val="00D6445A"/>
    <w:rsid w:val="00D67846"/>
    <w:rsid w:val="00D67B51"/>
    <w:rsid w:val="00D73469"/>
    <w:rsid w:val="00D8209C"/>
    <w:rsid w:val="00D832AD"/>
    <w:rsid w:val="00D860B1"/>
    <w:rsid w:val="00D86B49"/>
    <w:rsid w:val="00DA6D40"/>
    <w:rsid w:val="00DC0ABD"/>
    <w:rsid w:val="00DC2AAE"/>
    <w:rsid w:val="00DC7B92"/>
    <w:rsid w:val="00DD1022"/>
    <w:rsid w:val="00DD1AC0"/>
    <w:rsid w:val="00DE305A"/>
    <w:rsid w:val="00DF3890"/>
    <w:rsid w:val="00DF6DC7"/>
    <w:rsid w:val="00E1236F"/>
    <w:rsid w:val="00E14F60"/>
    <w:rsid w:val="00E356A2"/>
    <w:rsid w:val="00E43EBE"/>
    <w:rsid w:val="00E45CB9"/>
    <w:rsid w:val="00E648E7"/>
    <w:rsid w:val="00E67638"/>
    <w:rsid w:val="00E70103"/>
    <w:rsid w:val="00E70E55"/>
    <w:rsid w:val="00E71871"/>
    <w:rsid w:val="00E76CB4"/>
    <w:rsid w:val="00E84017"/>
    <w:rsid w:val="00E9018D"/>
    <w:rsid w:val="00E964D9"/>
    <w:rsid w:val="00EB5693"/>
    <w:rsid w:val="00EC00BC"/>
    <w:rsid w:val="00EC382D"/>
    <w:rsid w:val="00ED7782"/>
    <w:rsid w:val="00EE2FD2"/>
    <w:rsid w:val="00EE560C"/>
    <w:rsid w:val="00EF2F30"/>
    <w:rsid w:val="00EF7944"/>
    <w:rsid w:val="00F0011A"/>
    <w:rsid w:val="00F02C00"/>
    <w:rsid w:val="00F104D4"/>
    <w:rsid w:val="00F114A2"/>
    <w:rsid w:val="00F205F8"/>
    <w:rsid w:val="00F2100B"/>
    <w:rsid w:val="00F42594"/>
    <w:rsid w:val="00F60FBD"/>
    <w:rsid w:val="00F67823"/>
    <w:rsid w:val="00F777CA"/>
    <w:rsid w:val="00F85D51"/>
    <w:rsid w:val="00F97778"/>
    <w:rsid w:val="00FA371D"/>
    <w:rsid w:val="00FC0258"/>
    <w:rsid w:val="00FC33CE"/>
    <w:rsid w:val="00FC4043"/>
    <w:rsid w:val="00FC41FD"/>
    <w:rsid w:val="00FC4F8B"/>
    <w:rsid w:val="00FE107E"/>
    <w:rsid w:val="00FE1209"/>
    <w:rsid w:val="00FE23E6"/>
    <w:rsid w:val="00FF0560"/>
    <w:rsid w:val="00F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58EFD1"/>
  <w14:defaultImageDpi w14:val="300"/>
  <w15:docId w15:val="{879827AC-DC95-47D3-8BF0-9B33E387E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3FA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4A43FA"/>
    <w:pPr>
      <w:keepNext/>
      <w:tabs>
        <w:tab w:val="num" w:pos="5760"/>
      </w:tabs>
      <w:ind w:left="5760" w:hanging="360"/>
      <w:jc w:val="center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8Carattere">
    <w:name w:val="Titolo 8 Carattere"/>
    <w:basedOn w:val="Carpredefinitoparagrafo"/>
    <w:link w:val="Titolo8"/>
    <w:rsid w:val="004A43FA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4A43FA"/>
    <w:pPr>
      <w:jc w:val="both"/>
    </w:pPr>
    <w:rPr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4A43FA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infodoc1">
    <w:name w:val="infodoc1"/>
    <w:rsid w:val="004A43FA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4A43FA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styleId="Paragrafoelenco">
    <w:name w:val="List Paragraph"/>
    <w:basedOn w:val="Normale"/>
    <w:uiPriority w:val="34"/>
    <w:qFormat/>
    <w:rsid w:val="00261BE9"/>
    <w:pPr>
      <w:ind w:left="720"/>
      <w:contextualSpacing/>
    </w:pPr>
  </w:style>
  <w:style w:type="paragraph" w:styleId="Testodelblocco">
    <w:name w:val="Block Text"/>
    <w:basedOn w:val="Normale"/>
    <w:rsid w:val="000226E0"/>
    <w:pPr>
      <w:widowControl w:val="0"/>
      <w:suppressAutoHyphens w:val="0"/>
      <w:ind w:left="-284" w:right="-284"/>
    </w:pPr>
    <w:rPr>
      <w:rFonts w:ascii="News Gothic MT" w:hAnsi="News Gothic MT"/>
      <w:lang w:eastAsia="it-IT"/>
    </w:rPr>
  </w:style>
  <w:style w:type="character" w:styleId="Enfasigrassetto">
    <w:name w:val="Strong"/>
    <w:uiPriority w:val="22"/>
    <w:qFormat/>
    <w:rsid w:val="00710D93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7A0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atti.personaledocente@ateneo.univ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rvizio.personaledocent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gmcr68\AppData\Local\Temp\Temp1_5-Logo_Univr_Dir_Risorse_Umane_2016%20(1).zi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47B083-85A1-4E4E-BB92-A7CBDC57A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0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Moggio</dc:creator>
  <cp:lastModifiedBy>Maurizia Pezzorgna</cp:lastModifiedBy>
  <cp:revision>4</cp:revision>
  <cp:lastPrinted>2021-10-15T09:03:00Z</cp:lastPrinted>
  <dcterms:created xsi:type="dcterms:W3CDTF">2025-02-13T15:39:00Z</dcterms:created>
  <dcterms:modified xsi:type="dcterms:W3CDTF">2025-02-19T09:51:00Z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0a5a224a015588f592865ede1a9e5f43f88212a20da1b139a925c25ad6545fc7</vt:lpwstr>
  </property>
</Properties>
</file>