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D1EC4" w14:textId="77777777" w:rsidR="00857311" w:rsidRPr="002B42D2" w:rsidRDefault="00857311" w:rsidP="00857311">
      <w:pPr>
        <w:pStyle w:val="Titolo1"/>
        <w:rPr>
          <w:color w:val="000000"/>
        </w:rPr>
      </w:pPr>
      <w:r w:rsidRPr="002B42D2">
        <w:rPr>
          <w:color w:val="000000"/>
        </w:rPr>
        <w:t>RELAZIONE DI FINE STAGE/TIROCINIO DELLO STUDENTE</w:t>
      </w:r>
    </w:p>
    <w:p w14:paraId="59B22ACE" w14:textId="77777777" w:rsidR="00857311" w:rsidRDefault="00857311" w:rsidP="00857311">
      <w:pPr>
        <w:spacing w:line="360" w:lineRule="auto"/>
        <w:rPr>
          <w:rFonts w:ascii="Arial" w:hAnsi="Arial"/>
        </w:rPr>
      </w:pPr>
    </w:p>
    <w:p w14:paraId="2321065E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Il sottoscritto _____________________________________________________________</w:t>
      </w:r>
    </w:p>
    <w:p w14:paraId="44FDFC58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iscritto a ________________________________________________________________</w:t>
      </w:r>
    </w:p>
    <w:p w14:paraId="5EC69EA6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laureato in _______________________________________________________________</w:t>
      </w:r>
    </w:p>
    <w:p w14:paraId="04C1289D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dichiara di avere svolto uno stage/tirocinio presso l’azienda/società: ________________________________________________________________________</w:t>
      </w:r>
    </w:p>
    <w:p w14:paraId="013FCE81" w14:textId="77777777" w:rsidR="00857311" w:rsidRDefault="00857311" w:rsidP="00857311">
      <w:pPr>
        <w:spacing w:line="360" w:lineRule="auto"/>
        <w:rPr>
          <w:rFonts w:ascii="Arial" w:hAnsi="Arial"/>
          <w:u w:val="single"/>
        </w:rPr>
      </w:pPr>
    </w:p>
    <w:p w14:paraId="07E1D893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  <w:u w:val="single"/>
        </w:rPr>
        <w:t>Commento sull’esperienza</w:t>
      </w:r>
      <w:r>
        <w:rPr>
          <w:rFonts w:ascii="Arial" w:hAnsi="Arial"/>
        </w:rPr>
        <w:t xml:space="preserve">: </w:t>
      </w:r>
    </w:p>
    <w:p w14:paraId="7E3E2B3C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caratteri essenziali dell’esperienza formativa, conoscenze affinate, abilità acquisite, difficoltà incontrate, cenni sul contesto organizzativo</w:t>
      </w:r>
    </w:p>
    <w:p w14:paraId="320D8C1B" w14:textId="10AB17DD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C4A7DF" w14:textId="77777777" w:rsidR="00857311" w:rsidRDefault="00857311" w:rsidP="00857311">
      <w:pPr>
        <w:spacing w:line="360" w:lineRule="auto"/>
        <w:rPr>
          <w:rFonts w:ascii="Arial" w:hAnsi="Arial"/>
        </w:rPr>
      </w:pPr>
    </w:p>
    <w:p w14:paraId="2F68FB77" w14:textId="77777777" w:rsidR="00857311" w:rsidRDefault="00857311" w:rsidP="00857311">
      <w:pPr>
        <w:spacing w:line="360" w:lineRule="auto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Dati</w:t>
      </w:r>
      <w:r>
        <w:rPr>
          <w:rFonts w:ascii="Arial" w:hAnsi="Arial"/>
        </w:rPr>
        <w:t>:</w:t>
      </w:r>
    </w:p>
    <w:p w14:paraId="6983DBD2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Periodo di tirocinio: dal _________________al__________________________________</w:t>
      </w:r>
    </w:p>
    <w:p w14:paraId="0294EE18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Monte ore complessivo:  ____________________________________________________ attività tipiche:   ___________________________________________________________ ________________________________________________________________________________________________________________________________________________________________________________________________________________________</w:t>
      </w:r>
    </w:p>
    <w:p w14:paraId="267ECA4A" w14:textId="77777777" w:rsidR="00857311" w:rsidRDefault="00857311" w:rsidP="00857311">
      <w:pPr>
        <w:spacing w:line="360" w:lineRule="auto"/>
        <w:rPr>
          <w:rFonts w:ascii="Arial" w:hAnsi="Arial"/>
        </w:rPr>
      </w:pPr>
    </w:p>
    <w:p w14:paraId="69233BDE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Data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Firma dello studente</w:t>
      </w:r>
    </w:p>
    <w:p w14:paraId="07BCB354" w14:textId="77777777" w:rsidR="00857311" w:rsidRDefault="00857311" w:rsidP="00857311">
      <w:pPr>
        <w:spacing w:line="360" w:lineRule="auto"/>
        <w:ind w:left="1416" w:firstLine="708"/>
        <w:rPr>
          <w:rFonts w:ascii="Arial" w:hAnsi="Arial"/>
        </w:rPr>
      </w:pPr>
      <w:r>
        <w:rPr>
          <w:rFonts w:ascii="Arial" w:hAnsi="Arial"/>
        </w:rPr>
        <w:t>Visto</w:t>
      </w:r>
    </w:p>
    <w:p w14:paraId="6D3864C5" w14:textId="77777777" w:rsidR="00857311" w:rsidRDefault="00857311" w:rsidP="00857311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ab/>
        <w:t xml:space="preserve">            Il Tutor aziendale</w:t>
      </w:r>
      <w:r>
        <w:rPr>
          <w:rFonts w:ascii="Arial" w:hAnsi="Arial"/>
        </w:rPr>
        <w:tab/>
      </w:r>
    </w:p>
    <w:sectPr w:rsidR="00857311" w:rsidSect="005E42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3DBFA" w14:textId="77777777" w:rsidR="006E28B8" w:rsidRDefault="006E28B8" w:rsidP="00C761A6">
      <w:r>
        <w:separator/>
      </w:r>
    </w:p>
  </w:endnote>
  <w:endnote w:type="continuationSeparator" w:id="0">
    <w:p w14:paraId="6E0FE6C5" w14:textId="77777777" w:rsidR="006E28B8" w:rsidRDefault="006E28B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B7969E" w14:textId="77777777" w:rsidR="002D6B63" w:rsidRDefault="002D6B6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6D169" w14:textId="6AB1E5F2" w:rsidR="00161B14" w:rsidRDefault="00EA013C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2B42D2"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46F234EB" wp14:editId="522B859E">
          <wp:extent cx="6115050" cy="123825"/>
          <wp:effectExtent l="0" t="0" r="0" b="0"/>
          <wp:docPr id="1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3" title="Linea separazione piè di pag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7A3C">
      <w:rPr>
        <w:rFonts w:ascii="Arial" w:eastAsia="Times New Roman" w:hAnsi="Arial" w:cs="Arial"/>
        <w:b/>
        <w:sz w:val="18"/>
        <w:szCs w:val="18"/>
      </w:rPr>
      <w:t>Stage e Tirocini</w:t>
    </w:r>
  </w:p>
  <w:p w14:paraId="680C4F48" w14:textId="1B88EFC1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r w:rsidR="002D6B63">
      <w:rPr>
        <w:rFonts w:ascii="Arial" w:eastAsia="Times New Roman" w:hAnsi="Arial" w:cs="Arial"/>
        <w:sz w:val="16"/>
        <w:szCs w:val="16"/>
      </w:rPr>
      <w:t>San Francesco 22</w:t>
    </w:r>
    <w:r>
      <w:rPr>
        <w:rFonts w:ascii="Arial" w:eastAsia="Times New Roman" w:hAnsi="Arial" w:cs="Arial"/>
        <w:sz w:val="16"/>
        <w:szCs w:val="16"/>
      </w:rPr>
      <w:t xml:space="preserve"> </w:t>
    </w:r>
    <w:r w:rsidR="002D6B63">
      <w:rPr>
        <w:rFonts w:ascii="Arial" w:eastAsia="Times New Roman" w:hAnsi="Arial" w:cs="Arial"/>
        <w:sz w:val="16"/>
        <w:szCs w:val="16"/>
      </w:rPr>
      <w:t>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B7A3C">
      <w:rPr>
        <w:rFonts w:ascii="Arial" w:eastAsia="Times New Roman" w:hAnsi="Arial" w:cs="Arial"/>
        <w:sz w:val="16"/>
        <w:szCs w:val="16"/>
      </w:rPr>
      <w:t>129</w:t>
    </w:r>
    <w:r w:rsidR="002D6B63">
      <w:rPr>
        <w:rFonts w:ascii="Arial" w:eastAsia="Times New Roman" w:hAnsi="Arial" w:cs="Arial"/>
        <w:sz w:val="16"/>
        <w:szCs w:val="16"/>
      </w:rPr>
      <w:t xml:space="preserve"> Verona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</w:t>
    </w:r>
    <w:r w:rsidR="004B7A3C">
      <w:rPr>
        <w:rFonts w:ascii="Arial" w:eastAsia="Times New Roman" w:hAnsi="Arial" w:cs="Arial"/>
        <w:sz w:val="16"/>
        <w:szCs w:val="16"/>
      </w:rPr>
      <w:t>036</w:t>
    </w:r>
    <w:r>
      <w:rPr>
        <w:rFonts w:ascii="Arial" w:eastAsia="Times New Roman" w:hAnsi="Arial" w:cs="Arial"/>
        <w:sz w:val="16"/>
        <w:szCs w:val="16"/>
      </w:rPr>
      <w:t>-</w:t>
    </w:r>
    <w:r w:rsidR="004B7A3C">
      <w:rPr>
        <w:rFonts w:ascii="Arial" w:eastAsia="Times New Roman" w:hAnsi="Arial" w:cs="Arial"/>
        <w:sz w:val="16"/>
        <w:szCs w:val="16"/>
      </w:rPr>
      <w:t>184-287-787</w:t>
    </w:r>
    <w:r w:rsidR="002D6B63">
      <w:rPr>
        <w:rFonts w:ascii="Arial" w:eastAsia="Times New Roman" w:hAnsi="Arial" w:cs="Arial"/>
        <w:sz w:val="16"/>
        <w:szCs w:val="16"/>
      </w:rPr>
      <w:t>-145</w:t>
    </w:r>
  </w:p>
  <w:p w14:paraId="3B4A6874" w14:textId="0951F5E4" w:rsidR="00161B14" w:rsidRDefault="004B7A3C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ufficio.stage</w:t>
    </w:r>
    <w:r w:rsidR="00C34EA2">
      <w:rPr>
        <w:rFonts w:ascii="Arial" w:eastAsia="Times New Roman" w:hAnsi="Arial" w:cs="Arial"/>
        <w:sz w:val="16"/>
        <w:szCs w:val="16"/>
      </w:rPr>
      <w:t>@</w:t>
    </w:r>
    <w:r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135C7" w14:textId="77777777" w:rsidR="002D6B63" w:rsidRDefault="002D6B6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54503" w14:textId="77777777" w:rsidR="006E28B8" w:rsidRDefault="006E28B8" w:rsidP="00C761A6">
      <w:r>
        <w:separator/>
      </w:r>
    </w:p>
  </w:footnote>
  <w:footnote w:type="continuationSeparator" w:id="0">
    <w:p w14:paraId="5A06887E" w14:textId="77777777" w:rsidR="006E28B8" w:rsidRDefault="006E28B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6B27C" w14:textId="77777777" w:rsidR="002D6B63" w:rsidRDefault="002D6B6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28294" w14:textId="765DC55A" w:rsidR="001D3DBE" w:rsidRPr="007C42FB" w:rsidRDefault="00EA013C" w:rsidP="001D3DBE">
    <w:pPr>
      <w:ind w:right="-7"/>
      <w:rPr>
        <w:rFonts w:ascii="Arial" w:hAnsi="Arial"/>
        <w:sz w:val="18"/>
        <w:szCs w:val="18"/>
      </w:rPr>
    </w:pPr>
    <w:r w:rsidRPr="003D087F">
      <w:rPr>
        <w:noProof/>
      </w:rPr>
      <w:drawing>
        <wp:inline distT="0" distB="0" distL="0" distR="0" wp14:anchorId="5EDA4F46" wp14:editId="64A05806">
          <wp:extent cx="3838575" cy="704850"/>
          <wp:effectExtent l="0" t="0" r="0" b="0"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85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3DBE">
      <w:tab/>
      <w:t xml:space="preserve">               </w:t>
    </w:r>
    <w:r w:rsidR="001D3DBE">
      <w:tab/>
    </w:r>
    <w:bookmarkStart w:id="0" w:name="_GoBack"/>
    <w:bookmarkEnd w:id="0"/>
    <w:r w:rsidR="001D3DBE">
      <w:rPr>
        <w:rFonts w:ascii="Arial" w:hAnsi="Arial"/>
        <w:sz w:val="18"/>
        <w:szCs w:val="18"/>
      </w:rPr>
      <w:t>Stage e Tirocini</w:t>
    </w:r>
  </w:p>
  <w:p w14:paraId="6586A53F" w14:textId="360E5855" w:rsidR="00161B14" w:rsidRDefault="00161B14" w:rsidP="001D3DBE">
    <w:pPr>
      <w:pStyle w:val="Intestazione"/>
      <w:tabs>
        <w:tab w:val="clear" w:pos="9781"/>
        <w:tab w:val="left" w:pos="7785"/>
      </w:tabs>
      <w:ind w:firstLine="142"/>
    </w:pPr>
  </w:p>
  <w:p w14:paraId="27685B62" w14:textId="77777777" w:rsidR="001D3DBE" w:rsidRDefault="001D3DB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438ED" w14:textId="77777777" w:rsidR="002D6B63" w:rsidRDefault="002D6B6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359A"/>
    <w:rsid w:val="00004633"/>
    <w:rsid w:val="00022CA5"/>
    <w:rsid w:val="00036DF0"/>
    <w:rsid w:val="00045376"/>
    <w:rsid w:val="00051A86"/>
    <w:rsid w:val="00067F38"/>
    <w:rsid w:val="00071FC4"/>
    <w:rsid w:val="000A6044"/>
    <w:rsid w:val="000B3B4B"/>
    <w:rsid w:val="000D4DE5"/>
    <w:rsid w:val="000E413F"/>
    <w:rsid w:val="00102829"/>
    <w:rsid w:val="00135198"/>
    <w:rsid w:val="0014657F"/>
    <w:rsid w:val="00160053"/>
    <w:rsid w:val="00161B14"/>
    <w:rsid w:val="001716A3"/>
    <w:rsid w:val="00174D2E"/>
    <w:rsid w:val="001914F8"/>
    <w:rsid w:val="00193D33"/>
    <w:rsid w:val="001D3DBE"/>
    <w:rsid w:val="00215FB2"/>
    <w:rsid w:val="00271E8D"/>
    <w:rsid w:val="00273228"/>
    <w:rsid w:val="00280D1C"/>
    <w:rsid w:val="00290262"/>
    <w:rsid w:val="00290CF9"/>
    <w:rsid w:val="00291E52"/>
    <w:rsid w:val="002A4856"/>
    <w:rsid w:val="002A5823"/>
    <w:rsid w:val="002B42D2"/>
    <w:rsid w:val="002B6536"/>
    <w:rsid w:val="002D25D7"/>
    <w:rsid w:val="002D6B63"/>
    <w:rsid w:val="00303204"/>
    <w:rsid w:val="00332120"/>
    <w:rsid w:val="00382CA1"/>
    <w:rsid w:val="003978CF"/>
    <w:rsid w:val="003C5966"/>
    <w:rsid w:val="003F785C"/>
    <w:rsid w:val="00410FA3"/>
    <w:rsid w:val="00412CE4"/>
    <w:rsid w:val="00436848"/>
    <w:rsid w:val="00437E56"/>
    <w:rsid w:val="00440EB1"/>
    <w:rsid w:val="00471800"/>
    <w:rsid w:val="00481CCA"/>
    <w:rsid w:val="004905FF"/>
    <w:rsid w:val="004B7A3C"/>
    <w:rsid w:val="004D72B6"/>
    <w:rsid w:val="004E7951"/>
    <w:rsid w:val="005430CB"/>
    <w:rsid w:val="00555228"/>
    <w:rsid w:val="005919B6"/>
    <w:rsid w:val="00593916"/>
    <w:rsid w:val="005A259E"/>
    <w:rsid w:val="005A6466"/>
    <w:rsid w:val="005A772B"/>
    <w:rsid w:val="005E4235"/>
    <w:rsid w:val="005E6A9D"/>
    <w:rsid w:val="0060170C"/>
    <w:rsid w:val="00630EDF"/>
    <w:rsid w:val="00667058"/>
    <w:rsid w:val="00690FA8"/>
    <w:rsid w:val="006A091F"/>
    <w:rsid w:val="006A6958"/>
    <w:rsid w:val="006C454B"/>
    <w:rsid w:val="006E28B8"/>
    <w:rsid w:val="006E4594"/>
    <w:rsid w:val="007223E7"/>
    <w:rsid w:val="0073597E"/>
    <w:rsid w:val="00747B2D"/>
    <w:rsid w:val="007B1AC9"/>
    <w:rsid w:val="007B71E7"/>
    <w:rsid w:val="007C42FB"/>
    <w:rsid w:val="007E561F"/>
    <w:rsid w:val="00827B9B"/>
    <w:rsid w:val="00857311"/>
    <w:rsid w:val="00872B88"/>
    <w:rsid w:val="00881C85"/>
    <w:rsid w:val="00891D45"/>
    <w:rsid w:val="00896306"/>
    <w:rsid w:val="008A42B7"/>
    <w:rsid w:val="008A5114"/>
    <w:rsid w:val="008B68A0"/>
    <w:rsid w:val="008B76BD"/>
    <w:rsid w:val="008C661C"/>
    <w:rsid w:val="008D50B6"/>
    <w:rsid w:val="009045D7"/>
    <w:rsid w:val="00907C42"/>
    <w:rsid w:val="009162EF"/>
    <w:rsid w:val="00921DE9"/>
    <w:rsid w:val="009574E5"/>
    <w:rsid w:val="00965D6F"/>
    <w:rsid w:val="00973ACF"/>
    <w:rsid w:val="009B2FC6"/>
    <w:rsid w:val="009D5D75"/>
    <w:rsid w:val="009E2A82"/>
    <w:rsid w:val="009F09EE"/>
    <w:rsid w:val="00A06E23"/>
    <w:rsid w:val="00A42499"/>
    <w:rsid w:val="00A433FA"/>
    <w:rsid w:val="00A707D0"/>
    <w:rsid w:val="00A76141"/>
    <w:rsid w:val="00A900D2"/>
    <w:rsid w:val="00AA5435"/>
    <w:rsid w:val="00AB08A5"/>
    <w:rsid w:val="00AC0270"/>
    <w:rsid w:val="00AC2C11"/>
    <w:rsid w:val="00AD6788"/>
    <w:rsid w:val="00AF4182"/>
    <w:rsid w:val="00AF5FAB"/>
    <w:rsid w:val="00B0773A"/>
    <w:rsid w:val="00B11074"/>
    <w:rsid w:val="00B168B1"/>
    <w:rsid w:val="00BB20AB"/>
    <w:rsid w:val="00BC5354"/>
    <w:rsid w:val="00BD0382"/>
    <w:rsid w:val="00BD6A39"/>
    <w:rsid w:val="00BE0B91"/>
    <w:rsid w:val="00C23406"/>
    <w:rsid w:val="00C263C0"/>
    <w:rsid w:val="00C34EA2"/>
    <w:rsid w:val="00C4711A"/>
    <w:rsid w:val="00C74A05"/>
    <w:rsid w:val="00C761A6"/>
    <w:rsid w:val="00CA11D4"/>
    <w:rsid w:val="00CE4AD0"/>
    <w:rsid w:val="00CF1323"/>
    <w:rsid w:val="00D05661"/>
    <w:rsid w:val="00D33F70"/>
    <w:rsid w:val="00D51CBB"/>
    <w:rsid w:val="00D6393C"/>
    <w:rsid w:val="00D677BE"/>
    <w:rsid w:val="00D76EDB"/>
    <w:rsid w:val="00D841F1"/>
    <w:rsid w:val="00DB75F6"/>
    <w:rsid w:val="00DD1726"/>
    <w:rsid w:val="00DD4863"/>
    <w:rsid w:val="00DD5044"/>
    <w:rsid w:val="00DE2863"/>
    <w:rsid w:val="00E0013F"/>
    <w:rsid w:val="00E04D9A"/>
    <w:rsid w:val="00E437BD"/>
    <w:rsid w:val="00E6424E"/>
    <w:rsid w:val="00E96CD7"/>
    <w:rsid w:val="00EA013C"/>
    <w:rsid w:val="00EC4173"/>
    <w:rsid w:val="00EF565A"/>
    <w:rsid w:val="00EF7944"/>
    <w:rsid w:val="00F02A63"/>
    <w:rsid w:val="00F062F3"/>
    <w:rsid w:val="00F162E2"/>
    <w:rsid w:val="00F47DF0"/>
    <w:rsid w:val="00F80C54"/>
    <w:rsid w:val="00FB1B11"/>
    <w:rsid w:val="00FC41FD"/>
    <w:rsid w:val="00FD7497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670771"/>
  <w14:defaultImageDpi w14:val="300"/>
  <w15:docId w15:val="{85B2EFB5-2E91-4393-9647-49469174A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57311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8D50B6"/>
    <w:pPr>
      <w:keepNext/>
      <w:spacing w:line="480" w:lineRule="auto"/>
      <w:jc w:val="both"/>
      <w:outlineLvl w:val="2"/>
    </w:pPr>
    <w:rPr>
      <w:rFonts w:ascii="Times New Roman" w:eastAsia="Times New Roman" w:hAnsi="Times New Roman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3Carattere">
    <w:name w:val="Titolo 3 Carattere"/>
    <w:link w:val="Titolo3"/>
    <w:semiHidden/>
    <w:rsid w:val="008D50B6"/>
    <w:rPr>
      <w:rFonts w:ascii="Times New Roman" w:eastAsia="Times New Roman" w:hAnsi="Times New Roman" w:cs="Times New Roman"/>
      <w:sz w:val="22"/>
      <w:szCs w:val="20"/>
    </w:rPr>
  </w:style>
  <w:style w:type="character" w:customStyle="1" w:styleId="Titolo1Carattere">
    <w:name w:val="Titolo 1 Carattere"/>
    <w:link w:val="Titolo1"/>
    <w:uiPriority w:val="9"/>
    <w:rsid w:val="00857311"/>
    <w:rPr>
      <w:rFonts w:ascii="Calibri" w:eastAsia="MS Gothic" w:hAnsi="Calibri" w:cs="Times New Roman"/>
      <w:color w:val="365F9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68634B-E8EA-498E-A5BE-E604C6E61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</Template>
  <TotalTime>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Laura Bertani</cp:lastModifiedBy>
  <cp:revision>2</cp:revision>
  <cp:lastPrinted>2017-06-14T07:20:00Z</cp:lastPrinted>
  <dcterms:created xsi:type="dcterms:W3CDTF">2022-03-28T12:30:00Z</dcterms:created>
  <dcterms:modified xsi:type="dcterms:W3CDTF">2022-03-28T12:30:00Z</dcterms:modified>
</cp:coreProperties>
</file>