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BBD" w:rsidRPr="00186AAC" w:rsidRDefault="00904BBD" w:rsidP="00904BBD">
      <w:pPr>
        <w:spacing w:after="200" w:line="276" w:lineRule="auto"/>
        <w:jc w:val="right"/>
        <w:rPr>
          <w:rFonts w:ascii="Arial" w:eastAsia="Calibri" w:hAnsi="Arial" w:cs="Arial"/>
          <w:b/>
          <w:sz w:val="22"/>
          <w:szCs w:val="22"/>
          <w:lang w:eastAsia="en-US"/>
        </w:rPr>
      </w:pPr>
      <w:proofErr w:type="gramStart"/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ALLEGATO  C</w:t>
      </w:r>
      <w:proofErr w:type="gramEnd"/>
    </w:p>
    <w:p w:rsidR="00904BBD" w:rsidRPr="00186AAC" w:rsidRDefault="00904BBD" w:rsidP="00904BBD">
      <w:pPr>
        <w:spacing w:line="276" w:lineRule="auto"/>
        <w:ind w:left="-142" w:right="-568" w:firstLine="142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904BBD" w:rsidRPr="00186AAC" w:rsidRDefault="00904BBD" w:rsidP="00904BBD">
      <w:pPr>
        <w:spacing w:line="276" w:lineRule="auto"/>
        <w:ind w:left="-142" w:right="-568" w:firstLine="142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DICHIARAZIONE SOSTITUTIVA DI CERTIFICAZIONE e/o SOSTITUTIVA DELL’ATTO DI NOTORIETA’</w:t>
      </w:r>
    </w:p>
    <w:p w:rsidR="00904BBD" w:rsidRPr="00186AAC" w:rsidRDefault="00904BBD" w:rsidP="00904BBD">
      <w:p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(Art. 46 e 47 D.P.R. n. 445 del 28/12/2000)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Il sottoscritto COGNOME _________________________________________________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NOME _________________________________________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CODICE FISCALE _____________________________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NATO/</w:t>
      </w:r>
      <w:proofErr w:type="gramStart"/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 xml:space="preserve">A  </w:t>
      </w:r>
      <w:proofErr w:type="spellStart"/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A</w:t>
      </w:r>
      <w:proofErr w:type="spellEnd"/>
      <w:proofErr w:type="gramEnd"/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__________________________________________ PROV._______________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 xml:space="preserve">IL _________________________ 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ATTUALMENTE RESIDENTE A_________________________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PROV.______ INDIRIZZO__________________________________________CAP____________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>TELEFONO___________________________________________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consapevole delle sanzioni penali, nel caso di dichiarazioni mendaci, di formazione o uso di atti falsi, richiamate dall’art. 76 del D.P.R. 445/2000,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904BBD" w:rsidRPr="00186AAC" w:rsidRDefault="00904BBD" w:rsidP="00904BBD">
      <w:p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DICHIARA</w:t>
      </w:r>
    </w:p>
    <w:p w:rsidR="00904BBD" w:rsidRPr="00186AAC" w:rsidRDefault="00904BBD" w:rsidP="00904BBD">
      <w:pPr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904BBD" w:rsidRPr="00186AAC" w:rsidRDefault="00904BBD" w:rsidP="00904BBD">
      <w:pPr>
        <w:numPr>
          <w:ilvl w:val="0"/>
          <w:numId w:val="2"/>
        </w:numPr>
        <w:spacing w:after="200" w:line="276" w:lineRule="auto"/>
        <w:ind w:left="284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che tutto quanto indicato nel curriculum vitae allegato alla presente domanda presentata al Dipartimento di Culture e Civiltà (</w:t>
      </w:r>
      <w:proofErr w:type="spellStart"/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Sel</w:t>
      </w:r>
      <w:proofErr w:type="spellEnd"/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. ___/20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>22</w:t>
      </w: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) corrisponde al vero e che le eventuali fotocopie allegate sono conformi all’originale;</w:t>
      </w:r>
    </w:p>
    <w:p w:rsidR="00904BBD" w:rsidRPr="00186AAC" w:rsidRDefault="00904BBD" w:rsidP="00904BBD">
      <w:pPr>
        <w:numPr>
          <w:ilvl w:val="0"/>
          <w:numId w:val="2"/>
        </w:numPr>
        <w:pBdr>
          <w:bottom w:val="single" w:sz="12" w:space="27" w:color="auto"/>
        </w:pBdr>
        <w:spacing w:after="200" w:line="276" w:lineRule="auto"/>
        <w:ind w:left="284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eventuali note: __________________________________________________________________________________________________________________________________________________________________________________________________________________</w:t>
      </w:r>
    </w:p>
    <w:p w:rsidR="00904BBD" w:rsidRDefault="00904BBD" w:rsidP="00904BBD">
      <w:pPr>
        <w:numPr>
          <w:ilvl w:val="0"/>
          <w:numId w:val="2"/>
        </w:numPr>
        <w:pBdr>
          <w:bottom w:val="single" w:sz="12" w:space="27" w:color="auto"/>
        </w:pBdr>
        <w:spacing w:after="200" w:line="276" w:lineRule="auto"/>
        <w:ind w:left="284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Il sottoscritto dichiara di essere consapevole che l’Università può utilizzare i dati contenuti nella presente dichiarazione esclusivamente nell’ambito e per i fini istituzionali della Pubblica Amministrazione (</w:t>
      </w:r>
      <w:r w:rsidRPr="009A4542">
        <w:rPr>
          <w:rFonts w:ascii="Arial" w:eastAsia="Calibri" w:hAnsi="Arial" w:cs="Arial"/>
          <w:b/>
          <w:sz w:val="22"/>
          <w:szCs w:val="22"/>
          <w:lang w:eastAsia="en-US"/>
        </w:rPr>
        <w:t>Regolamento UE 2016/679</w:t>
      </w: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).</w:t>
      </w:r>
    </w:p>
    <w:p w:rsidR="00904BBD" w:rsidRPr="00186AAC" w:rsidRDefault="00904BBD" w:rsidP="00904BBD">
      <w:pPr>
        <w:numPr>
          <w:ilvl w:val="0"/>
          <w:numId w:val="2"/>
        </w:numPr>
        <w:pBdr>
          <w:bottom w:val="single" w:sz="12" w:space="27" w:color="auto"/>
        </w:pBdr>
        <w:spacing w:after="200" w:line="276" w:lineRule="auto"/>
        <w:ind w:left="284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b/>
          <w:sz w:val="22"/>
          <w:szCs w:val="22"/>
          <w:lang w:eastAsia="en-US"/>
        </w:rPr>
        <w:t>Il sottoscritto autorizza inoltre l’Università di Verona a pubblicare sul sito web istituzionale dell’Ateneo il proprio curriculum vitae, allegato alla presente domanda nella forma da egli stesso redatta, secondo quanto previsto dall’art. 15 del D. Lgs. N. 33/2013.</w:t>
      </w:r>
    </w:p>
    <w:p w:rsidR="00904BBD" w:rsidRPr="00186AAC" w:rsidRDefault="00904BBD" w:rsidP="00904BBD">
      <w:pPr>
        <w:numPr>
          <w:ilvl w:val="0"/>
          <w:numId w:val="2"/>
        </w:numPr>
        <w:pBdr>
          <w:bottom w:val="single" w:sz="12" w:space="27" w:color="auto"/>
        </w:pBdr>
        <w:spacing w:after="200" w:line="276" w:lineRule="auto"/>
        <w:ind w:left="284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sz w:val="22"/>
          <w:szCs w:val="22"/>
          <w:lang w:eastAsia="en-US"/>
        </w:rPr>
        <w:t xml:space="preserve">Luogo e data____________________ 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Il/la </w:t>
      </w:r>
      <w:r w:rsidRPr="00186AAC">
        <w:rPr>
          <w:rFonts w:ascii="Arial" w:eastAsia="Calibri" w:hAnsi="Arial" w:cs="Arial"/>
          <w:sz w:val="22"/>
          <w:szCs w:val="22"/>
          <w:lang w:eastAsia="en-US"/>
        </w:rPr>
        <w:t>Dichiarante________________________________</w:t>
      </w:r>
    </w:p>
    <w:p w:rsidR="00904BBD" w:rsidRPr="00186AAC" w:rsidRDefault="00904BBD" w:rsidP="00904BBD">
      <w:pPr>
        <w:pBdr>
          <w:bottom w:val="single" w:sz="12" w:space="27" w:color="auto"/>
        </w:pBdr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904BBD" w:rsidRPr="00186AAC" w:rsidRDefault="00904BBD" w:rsidP="00904BBD">
      <w:pPr>
        <w:pBdr>
          <w:bottom w:val="single" w:sz="12" w:space="27" w:color="auto"/>
        </w:pBdr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904BBD" w:rsidRPr="00186AAC" w:rsidRDefault="00904BBD" w:rsidP="00904BBD">
      <w:pPr>
        <w:pBdr>
          <w:bottom w:val="single" w:sz="12" w:space="27" w:color="auto"/>
        </w:pBdr>
        <w:rPr>
          <w:rFonts w:ascii="Arial" w:eastAsia="Calibri" w:hAnsi="Arial" w:cs="Arial"/>
          <w:i/>
          <w:sz w:val="22"/>
          <w:szCs w:val="22"/>
          <w:lang w:eastAsia="en-US"/>
        </w:rPr>
      </w:pP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t xml:space="preserve">Ai sensi dell’art. 38, D.P.R. 445/2000, la dichiarazione sostitutiva dell’atto di notorietà è sottoscritta </w:t>
      </w:r>
      <w:r w:rsidRPr="00186AAC">
        <w:rPr>
          <w:rFonts w:ascii="Arial" w:eastAsia="Calibri" w:hAnsi="Arial" w:cs="Arial"/>
          <w:i/>
          <w:sz w:val="22"/>
          <w:szCs w:val="22"/>
          <w:lang w:eastAsia="en-US"/>
        </w:rPr>
        <w:lastRenderedPageBreak/>
        <w:t>dall’interessato in presenza del dipendente addetto ovvero sottoscritta e presentata unitamente a copia fotostatica non autenticata di un documento di identità del sottoscrittore.</w:t>
      </w:r>
    </w:p>
    <w:p w:rsidR="00904BBD" w:rsidRPr="00A3437F" w:rsidRDefault="00904BBD" w:rsidP="00904BBD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2A4856" w:rsidRPr="00E173AA" w:rsidRDefault="002A4856" w:rsidP="00E173AA">
      <w:bookmarkStart w:id="0" w:name="_GoBack"/>
      <w:bookmarkEnd w:id="0"/>
    </w:p>
    <w:sectPr w:rsidR="002A4856" w:rsidRPr="00E173AA" w:rsidSect="00690FA8">
      <w:headerReference w:type="default" r:id="rId8"/>
      <w:footerReference w:type="default" r:id="rId9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E52" w:rsidRDefault="00DB2E52" w:rsidP="00C761A6">
      <w:r>
        <w:separator/>
      </w:r>
    </w:p>
  </w:endnote>
  <w:endnote w:type="continuationSeparator" w:id="0">
    <w:p w:rsidR="00DB2E52" w:rsidRDefault="00DB2E5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B71" w:rsidRDefault="00073B71" w:rsidP="00073B71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42491F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37C5EE" wp14:editId="71B0FE3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7C5E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2491F">
      <w:rPr>
        <w:rFonts w:ascii="Arial" w:eastAsia="Times New Roman" w:hAnsi="Arial" w:cs="Arial"/>
        <w:b/>
        <w:sz w:val="18"/>
        <w:szCs w:val="18"/>
      </w:rPr>
      <w:t>D</w:t>
    </w:r>
    <w:r w:rsidR="0042491F">
      <w:rPr>
        <w:rFonts w:ascii="Arial" w:eastAsia="Times New Roman" w:hAnsi="Arial" w:cs="Arial"/>
        <w:b/>
        <w:sz w:val="18"/>
        <w:szCs w:val="18"/>
      </w:rPr>
      <w:t>ipartimento di C</w:t>
    </w:r>
    <w:r w:rsidR="009B60DB">
      <w:rPr>
        <w:rFonts w:ascii="Arial" w:eastAsia="Times New Roman" w:hAnsi="Arial" w:cs="Arial"/>
        <w:b/>
        <w:sz w:val="18"/>
        <w:szCs w:val="18"/>
      </w:rPr>
      <w:t>ULTURE E CIVILTA’</w:t>
    </w:r>
  </w:p>
  <w:p w:rsidR="00073B71" w:rsidRDefault="00073B71" w:rsidP="00073B7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</w:t>
    </w:r>
    <w:r w:rsidR="0042491F">
      <w:rPr>
        <w:rFonts w:ascii="Arial" w:eastAsia="Times New Roman" w:hAnsi="Arial" w:cs="Arial"/>
        <w:sz w:val="16"/>
        <w:szCs w:val="16"/>
      </w:rPr>
      <w:t>le dell’Università</w:t>
    </w:r>
    <w:r>
      <w:rPr>
        <w:rFonts w:ascii="Arial" w:eastAsia="Times New Roman" w:hAnsi="Arial" w:cs="Arial"/>
        <w:sz w:val="16"/>
        <w:szCs w:val="16"/>
      </w:rPr>
      <w:t>,</w:t>
    </w:r>
    <w:r w:rsidR="0042491F">
      <w:rPr>
        <w:rFonts w:ascii="Arial" w:eastAsia="Times New Roman" w:hAnsi="Arial" w:cs="Arial"/>
        <w:sz w:val="16"/>
        <w:szCs w:val="16"/>
      </w:rPr>
      <w:t>4</w:t>
    </w:r>
    <w:r>
      <w:rPr>
        <w:rFonts w:ascii="Arial" w:eastAsia="Times New Roman" w:hAnsi="Arial" w:cs="Arial"/>
        <w:sz w:val="16"/>
        <w:szCs w:val="16"/>
      </w:rPr>
      <w:t xml:space="preserve">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42491F"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</w:t>
    </w:r>
    <w:r w:rsidR="00A33A2D">
      <w:rPr>
        <w:rFonts w:ascii="Arial" w:eastAsia="Times New Roman" w:hAnsi="Arial" w:cs="Arial"/>
        <w:sz w:val="16"/>
        <w:szCs w:val="16"/>
      </w:rPr>
      <w:t>733</w:t>
    </w:r>
  </w:p>
  <w:p w:rsidR="00EF7944" w:rsidRPr="00EF7944" w:rsidRDefault="00073B71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E52" w:rsidRDefault="00DB2E52" w:rsidP="00C761A6">
      <w:r>
        <w:separator/>
      </w:r>
    </w:p>
  </w:footnote>
  <w:footnote w:type="continuationSeparator" w:id="0">
    <w:p w:rsidR="00DB2E52" w:rsidRDefault="00DB2E5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4CC751" wp14:editId="6F876735">
              <wp:simplePos x="0" y="0"/>
              <wp:positionH relativeFrom="column">
                <wp:posOffset>3959860</wp:posOffset>
              </wp:positionH>
              <wp:positionV relativeFrom="paragraph">
                <wp:posOffset>211455</wp:posOffset>
              </wp:positionV>
              <wp:extent cx="222948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948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CC75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11.8pt;margin-top:16.65pt;width:175.5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F21415">
      <w:rPr>
        <w:noProof/>
      </w:rPr>
      <w:drawing>
        <wp:inline distT="0" distB="0" distL="0" distR="0">
          <wp:extent cx="3810000" cy="647700"/>
          <wp:effectExtent l="0" t="0" r="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B5AC2"/>
    <w:multiLevelType w:val="hybridMultilevel"/>
    <w:tmpl w:val="E0E8C70A"/>
    <w:lvl w:ilvl="0" w:tplc="57445A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91F"/>
    <w:rsid w:val="000020DC"/>
    <w:rsid w:val="00073B71"/>
    <w:rsid w:val="00102829"/>
    <w:rsid w:val="00111FE9"/>
    <w:rsid w:val="00135198"/>
    <w:rsid w:val="00160053"/>
    <w:rsid w:val="00174D2E"/>
    <w:rsid w:val="00273228"/>
    <w:rsid w:val="00280D1C"/>
    <w:rsid w:val="002A4856"/>
    <w:rsid w:val="002B6536"/>
    <w:rsid w:val="002D25D7"/>
    <w:rsid w:val="00410FA3"/>
    <w:rsid w:val="0042491F"/>
    <w:rsid w:val="00456713"/>
    <w:rsid w:val="00477A31"/>
    <w:rsid w:val="00481CCA"/>
    <w:rsid w:val="004905FF"/>
    <w:rsid w:val="004D72B6"/>
    <w:rsid w:val="005930D2"/>
    <w:rsid w:val="005A259E"/>
    <w:rsid w:val="0060170C"/>
    <w:rsid w:val="00637289"/>
    <w:rsid w:val="00690FA8"/>
    <w:rsid w:val="00747B2D"/>
    <w:rsid w:val="00794DFE"/>
    <w:rsid w:val="007B1AC9"/>
    <w:rsid w:val="007C42FB"/>
    <w:rsid w:val="00896306"/>
    <w:rsid w:val="008E57FE"/>
    <w:rsid w:val="00904BBD"/>
    <w:rsid w:val="009162EF"/>
    <w:rsid w:val="00927DEC"/>
    <w:rsid w:val="00965D6F"/>
    <w:rsid w:val="009B60DB"/>
    <w:rsid w:val="009E2A82"/>
    <w:rsid w:val="00A33A2D"/>
    <w:rsid w:val="00AC0EC7"/>
    <w:rsid w:val="00AC77FF"/>
    <w:rsid w:val="00B11105"/>
    <w:rsid w:val="00BB20AB"/>
    <w:rsid w:val="00BD0382"/>
    <w:rsid w:val="00C04DF2"/>
    <w:rsid w:val="00C263C0"/>
    <w:rsid w:val="00C761A6"/>
    <w:rsid w:val="00CA11D4"/>
    <w:rsid w:val="00CF1323"/>
    <w:rsid w:val="00DB2E52"/>
    <w:rsid w:val="00E173AA"/>
    <w:rsid w:val="00EF7944"/>
    <w:rsid w:val="00F21415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99CAE597-D6A4-41F4-80EC-1ED37024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nbbr52\AppData\Local\Temp\Temp1_2-Logo_Univr_Dip_Culture_2016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9D2108-F4EC-4693-A741-51A38336E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1</TotalTime>
  <Pages>2</Pages>
  <Words>288</Words>
  <Characters>1800</Characters>
  <Application>Microsoft Office Word</Application>
  <DocSecurity>0</DocSecurity>
  <Lines>41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Barbara Maiorana</cp:lastModifiedBy>
  <cp:revision>2</cp:revision>
  <cp:lastPrinted>2016-03-01T12:06:00Z</cp:lastPrinted>
  <dcterms:created xsi:type="dcterms:W3CDTF">2022-10-06T08:10:00Z</dcterms:created>
  <dcterms:modified xsi:type="dcterms:W3CDTF">2022-10-06T08:10:00Z</dcterms:modified>
</cp:coreProperties>
</file>