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493" w:rsidRPr="0030091E" w:rsidRDefault="00E21493">
      <w:pPr>
        <w:pStyle w:val="Heading3"/>
        <w:ind w:left="6521"/>
        <w:rPr>
          <w:rFonts w:ascii="Arial" w:hAnsi="Arial" w:cs="Arial"/>
          <w:b w:val="0"/>
          <w:i/>
          <w:sz w:val="24"/>
          <w:szCs w:val="24"/>
        </w:rPr>
      </w:pPr>
      <w:r w:rsidRPr="0030091E">
        <w:rPr>
          <w:rFonts w:ascii="Arial" w:hAnsi="Arial" w:cs="Arial"/>
          <w:b w:val="0"/>
          <w:i/>
          <w:sz w:val="24"/>
          <w:szCs w:val="24"/>
        </w:rPr>
        <w:t>Allegato A</w:t>
      </w:r>
    </w:p>
    <w:p w:rsidR="00E21493" w:rsidRPr="0030091E" w:rsidRDefault="00E21493">
      <w:pPr>
        <w:pStyle w:val="Heading3"/>
        <w:ind w:left="6521"/>
        <w:rPr>
          <w:rFonts w:ascii="Arial" w:hAnsi="Arial" w:cs="Arial"/>
          <w:b w:val="0"/>
          <w:sz w:val="24"/>
          <w:szCs w:val="24"/>
        </w:rPr>
      </w:pPr>
    </w:p>
    <w:p w:rsidR="00E21493" w:rsidRPr="0030091E" w:rsidRDefault="00E21493" w:rsidP="00B44E20">
      <w:pPr>
        <w:pStyle w:val="Heading3"/>
        <w:ind w:left="6521"/>
        <w:rPr>
          <w:rFonts w:ascii="Arial" w:hAnsi="Arial" w:cs="Arial"/>
          <w:b w:val="0"/>
          <w:sz w:val="24"/>
          <w:szCs w:val="24"/>
        </w:rPr>
      </w:pPr>
      <w:r w:rsidRPr="0030091E">
        <w:rPr>
          <w:rFonts w:ascii="Arial" w:hAnsi="Arial" w:cs="Arial"/>
          <w:b w:val="0"/>
          <w:sz w:val="24"/>
          <w:szCs w:val="24"/>
        </w:rPr>
        <w:t xml:space="preserve">AL DIRETTORE DEL </w:t>
      </w:r>
      <w:r w:rsidRPr="0030091E">
        <w:rPr>
          <w:rFonts w:cs="Arial"/>
          <w:bCs/>
          <w:sz w:val="24"/>
          <w:szCs w:val="24"/>
        </w:rPr>
        <w:t xml:space="preserve">Dipartimento di Neuroscienze, Biomedicina e Movimento </w:t>
      </w:r>
      <w:r w:rsidRPr="0030091E">
        <w:rPr>
          <w:rFonts w:cs="Arial"/>
          <w:b w:val="0"/>
          <w:bCs/>
          <w:sz w:val="24"/>
          <w:szCs w:val="24"/>
        </w:rPr>
        <w:t>dell’</w:t>
      </w:r>
      <w:r w:rsidRPr="0030091E">
        <w:rPr>
          <w:rFonts w:cs="Arial"/>
          <w:b w:val="0"/>
          <w:sz w:val="24"/>
          <w:szCs w:val="24"/>
        </w:rPr>
        <w:t>Università di Verona</w:t>
      </w:r>
    </w:p>
    <w:p w:rsidR="00E21493" w:rsidRPr="0030091E" w:rsidRDefault="00E21493" w:rsidP="00B44E20">
      <w:pPr>
        <w:ind w:left="6521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t>Policlinico “G.B. Rossi”</w:t>
      </w:r>
    </w:p>
    <w:p w:rsidR="00E21493" w:rsidRPr="0030091E" w:rsidRDefault="00E21493" w:rsidP="00B44E20">
      <w:pPr>
        <w:ind w:left="6521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t>P.le L.A. Scuro, 10</w:t>
      </w:r>
    </w:p>
    <w:p w:rsidR="00E21493" w:rsidRPr="0030091E" w:rsidRDefault="00E21493" w:rsidP="00B44E20">
      <w:pPr>
        <w:ind w:left="6521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t>37134 VERONA</w:t>
      </w:r>
    </w:p>
    <w:p w:rsidR="00E21493" w:rsidRPr="0030091E" w:rsidRDefault="00E21493">
      <w:pPr>
        <w:spacing w:line="360" w:lineRule="auto"/>
        <w:rPr>
          <w:rFonts w:cs="Arial"/>
          <w:sz w:val="24"/>
          <w:szCs w:val="24"/>
        </w:rPr>
      </w:pPr>
    </w:p>
    <w:p w:rsidR="00E21493" w:rsidRPr="0030091E" w:rsidRDefault="00E21493">
      <w:pPr>
        <w:spacing w:line="360" w:lineRule="auto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t>Il sottoscritto ……………………………………………………………………………………………..…………(1)</w:t>
      </w:r>
    </w:p>
    <w:p w:rsidR="00E21493" w:rsidRPr="0030091E" w:rsidRDefault="00E21493">
      <w:pPr>
        <w:spacing w:line="360" w:lineRule="auto"/>
        <w:jc w:val="both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t>codice fiscale………………………………………………..…………………………………………</w:t>
      </w:r>
    </w:p>
    <w:p w:rsidR="00E21493" w:rsidRPr="0030091E" w:rsidRDefault="00E21493">
      <w:pPr>
        <w:spacing w:line="360" w:lineRule="auto"/>
        <w:jc w:val="center"/>
        <w:rPr>
          <w:rFonts w:cs="Arial"/>
          <w:sz w:val="24"/>
          <w:szCs w:val="24"/>
        </w:rPr>
      </w:pPr>
    </w:p>
    <w:p w:rsidR="00E21493" w:rsidRPr="0030091E" w:rsidRDefault="00E21493">
      <w:pPr>
        <w:spacing w:line="360" w:lineRule="auto"/>
        <w:jc w:val="center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t>chiede</w:t>
      </w:r>
    </w:p>
    <w:p w:rsidR="00E21493" w:rsidRPr="0030091E" w:rsidRDefault="00E21493" w:rsidP="00E21B91">
      <w:pPr>
        <w:jc w:val="both"/>
        <w:rPr>
          <w:rFonts w:cs="Arial"/>
          <w:b/>
          <w:bCs/>
          <w:i/>
          <w:iCs/>
          <w:spacing w:val="0"/>
          <w:sz w:val="24"/>
          <w:szCs w:val="24"/>
        </w:rPr>
      </w:pPr>
      <w:r w:rsidRPr="0030091E">
        <w:rPr>
          <w:rFonts w:cs="Arial"/>
          <w:b/>
          <w:caps/>
          <w:sz w:val="24"/>
          <w:szCs w:val="24"/>
        </w:rPr>
        <w:t>di essere ammesso alla selezione pubblica p</w:t>
      </w:r>
      <w:r w:rsidRPr="0030091E">
        <w:rPr>
          <w:rFonts w:cs="Arial"/>
          <w:b/>
          <w:bCs/>
          <w:sz w:val="24"/>
          <w:szCs w:val="24"/>
        </w:rPr>
        <w:t xml:space="preserve">ER IL CONFERIMENTO DI UN INCARICO DI PRESTAZIONE D’OPERA PER </w:t>
      </w:r>
      <w:r w:rsidRPr="00E21B91">
        <w:rPr>
          <w:rFonts w:cs="Arial"/>
          <w:sz w:val="24"/>
          <w:szCs w:val="24"/>
        </w:rPr>
        <w:t>“</w:t>
      </w:r>
      <w:r w:rsidRPr="00574AF3">
        <w:rPr>
          <w:b/>
          <w:spacing w:val="-2"/>
          <w:sz w:val="24"/>
          <w:szCs w:val="24"/>
        </w:rPr>
        <w:t xml:space="preserve">Assistenza alle attività di ricerca </w:t>
      </w:r>
      <w:r>
        <w:rPr>
          <w:b/>
          <w:spacing w:val="-2"/>
          <w:sz w:val="24"/>
          <w:szCs w:val="24"/>
        </w:rPr>
        <w:t>sulle Amiloidosi ereditarie, presso la Sezione di Neurologia</w:t>
      </w:r>
      <w:r w:rsidRPr="00E21B91">
        <w:rPr>
          <w:bCs/>
          <w:spacing w:val="-2"/>
          <w:sz w:val="24"/>
          <w:szCs w:val="24"/>
        </w:rPr>
        <w:t xml:space="preserve"> del Dipartimento di Neuroscienze, Biomedicina e Movimento dell’Università di Verona</w:t>
      </w:r>
      <w:r w:rsidRPr="00E21B91">
        <w:rPr>
          <w:rFonts w:cs="Arial"/>
          <w:bCs/>
          <w:sz w:val="24"/>
          <w:szCs w:val="24"/>
        </w:rPr>
        <w:t>”</w:t>
      </w:r>
      <w:r w:rsidRPr="0030091E">
        <w:rPr>
          <w:rFonts w:cs="Arial"/>
          <w:b/>
          <w:bCs/>
          <w:sz w:val="24"/>
          <w:szCs w:val="24"/>
        </w:rPr>
        <w:t>.</w:t>
      </w:r>
    </w:p>
    <w:p w:rsidR="00E21493" w:rsidRPr="0030091E" w:rsidRDefault="00E21493" w:rsidP="003B0757">
      <w:pPr>
        <w:tabs>
          <w:tab w:val="left" w:pos="9540"/>
        </w:tabs>
        <w:spacing w:line="360" w:lineRule="auto"/>
        <w:jc w:val="both"/>
        <w:rPr>
          <w:rFonts w:cs="Arial"/>
          <w:sz w:val="24"/>
          <w:szCs w:val="24"/>
        </w:rPr>
      </w:pPr>
    </w:p>
    <w:p w:rsidR="00E21493" w:rsidRPr="0030091E" w:rsidRDefault="00E21493">
      <w:pPr>
        <w:spacing w:line="360" w:lineRule="auto"/>
        <w:jc w:val="both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t>A tal fine, consapevole della responsabilità penale cui può andare incontro  in caso di dichiarazione mendace (art. 76 D.P.R. 445/2000),</w:t>
      </w:r>
    </w:p>
    <w:p w:rsidR="00E21493" w:rsidRPr="0030091E" w:rsidRDefault="00E21493">
      <w:pPr>
        <w:spacing w:line="480" w:lineRule="auto"/>
        <w:jc w:val="center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t>dichiara:</w:t>
      </w:r>
    </w:p>
    <w:p w:rsidR="00E21493" w:rsidRPr="0030091E" w:rsidRDefault="00E21493">
      <w:pPr>
        <w:numPr>
          <w:ilvl w:val="0"/>
          <w:numId w:val="5"/>
        </w:numPr>
        <w:spacing w:line="480" w:lineRule="auto"/>
        <w:jc w:val="both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t>di essere nato il ……………………..…… a …………………..………………………………………………….. (Prov. di …………… )</w:t>
      </w:r>
    </w:p>
    <w:p w:rsidR="00E21493" w:rsidRPr="0030091E" w:rsidRDefault="00E21493">
      <w:pPr>
        <w:numPr>
          <w:ilvl w:val="0"/>
          <w:numId w:val="5"/>
        </w:numPr>
        <w:spacing w:line="480" w:lineRule="auto"/>
        <w:jc w:val="both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t>di risiedere a …………....................……(Prov. ) in Via ...............................…………n.     c.a.p. …………. telefono ………………...........................</w:t>
      </w:r>
    </w:p>
    <w:p w:rsidR="00E21493" w:rsidRPr="0030091E" w:rsidRDefault="00E21493">
      <w:pPr>
        <w:numPr>
          <w:ilvl w:val="0"/>
          <w:numId w:val="5"/>
        </w:numPr>
        <w:spacing w:line="480" w:lineRule="auto"/>
        <w:jc w:val="both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t>di essere cittadino .................................................................................................................</w:t>
      </w:r>
    </w:p>
    <w:p w:rsidR="00E21493" w:rsidRPr="0030091E" w:rsidRDefault="00E21493">
      <w:pPr>
        <w:numPr>
          <w:ilvl w:val="0"/>
          <w:numId w:val="5"/>
        </w:numPr>
        <w:spacing w:line="480" w:lineRule="auto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t>di non aver riportato condanne penali né di avere procedimenti penali pendenti; ovvero di aver riportato le seguenti condanne penali e/o di avere i seguenti procedimenti penali pendenti: ....................................................................................................………………………………………..............................................................................................................................................</w:t>
      </w:r>
    </w:p>
    <w:p w:rsidR="00E21493" w:rsidRPr="0030091E" w:rsidRDefault="00E21493">
      <w:pPr>
        <w:numPr>
          <w:ilvl w:val="0"/>
          <w:numId w:val="5"/>
        </w:numPr>
        <w:spacing w:line="480" w:lineRule="auto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t xml:space="preserve">di essere in possesso del seguente titolo di studio ............................................................................conseguito in data .................................. presso ..................................................... </w:t>
      </w:r>
      <w:r w:rsidRPr="0030091E">
        <w:rPr>
          <w:rFonts w:cs="Arial"/>
          <w:sz w:val="24"/>
          <w:szCs w:val="24"/>
        </w:rPr>
        <w:tab/>
        <w:t>con la votazione di ………………………….</w:t>
      </w:r>
    </w:p>
    <w:p w:rsidR="00E21493" w:rsidRPr="0030091E" w:rsidRDefault="00E21493">
      <w:pPr>
        <w:numPr>
          <w:ilvl w:val="0"/>
          <w:numId w:val="5"/>
        </w:numPr>
        <w:spacing w:line="480" w:lineRule="auto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t>di eleggere il proprio domicilio ai fini della presente selezione in ………………............................prov. ................... cap........................ via ................................................................................... n.............. telefono...................................</w:t>
      </w:r>
    </w:p>
    <w:p w:rsidR="00E21493" w:rsidRPr="0030091E" w:rsidRDefault="00E21493">
      <w:pPr>
        <w:pStyle w:val="BodyText2"/>
        <w:spacing w:line="240" w:lineRule="auto"/>
        <w:rPr>
          <w:rFonts w:ascii="Arial" w:hAnsi="Arial" w:cs="Arial"/>
          <w:b w:val="0"/>
          <w:sz w:val="24"/>
          <w:szCs w:val="24"/>
        </w:rPr>
      </w:pPr>
      <w:r w:rsidRPr="0030091E">
        <w:rPr>
          <w:rFonts w:ascii="Arial" w:hAnsi="Arial" w:cs="Arial"/>
          <w:b w:val="0"/>
          <w:sz w:val="24"/>
          <w:szCs w:val="24"/>
        </w:rPr>
        <w:t>Allega alla presente un curriculum vitae ed un elenco delle eventuali pubblicazioni prodotte.</w:t>
      </w:r>
    </w:p>
    <w:p w:rsidR="00E21493" w:rsidRPr="0030091E" w:rsidRDefault="00E21493">
      <w:pPr>
        <w:pStyle w:val="BodyText2"/>
        <w:spacing w:line="240" w:lineRule="auto"/>
        <w:rPr>
          <w:rFonts w:ascii="Arial" w:hAnsi="Arial" w:cs="Arial"/>
          <w:b w:val="0"/>
          <w:sz w:val="24"/>
          <w:szCs w:val="24"/>
        </w:rPr>
      </w:pPr>
    </w:p>
    <w:p w:rsidR="00E21493" w:rsidRPr="0030091E" w:rsidRDefault="00E21493">
      <w:pPr>
        <w:pStyle w:val="BodyText2"/>
        <w:spacing w:line="240" w:lineRule="auto"/>
        <w:rPr>
          <w:rFonts w:ascii="Arial" w:hAnsi="Arial" w:cs="Arial"/>
          <w:b w:val="0"/>
          <w:sz w:val="24"/>
          <w:szCs w:val="24"/>
        </w:rPr>
      </w:pPr>
      <w:r w:rsidRPr="0030091E">
        <w:rPr>
          <w:rFonts w:ascii="Arial" w:hAnsi="Arial" w:cs="Arial"/>
          <w:b w:val="0"/>
          <w:sz w:val="24"/>
          <w:szCs w:val="24"/>
        </w:rPr>
        <w:t>Il sottoscritto dichiara di essere consapevole che l’Università può utilizzare i dati contenuti nella presente dichiarazione esclusivamente nell’ambito e per i fini istituzionali della Pubblica Amministrazione (D.Lgs n. 196 del 30.06.2003, art. 18).</w:t>
      </w:r>
    </w:p>
    <w:p w:rsidR="00E21493" w:rsidRPr="0030091E" w:rsidRDefault="00E21493">
      <w:pPr>
        <w:spacing w:line="480" w:lineRule="auto"/>
        <w:rPr>
          <w:rFonts w:cs="Arial"/>
          <w:sz w:val="24"/>
          <w:szCs w:val="24"/>
        </w:rPr>
      </w:pPr>
    </w:p>
    <w:p w:rsidR="00E21493" w:rsidRPr="0030091E" w:rsidRDefault="00E21493">
      <w:pPr>
        <w:spacing w:line="480" w:lineRule="auto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t>Verona, ..............................................</w:t>
      </w:r>
      <w:r w:rsidRPr="0030091E">
        <w:rPr>
          <w:rFonts w:cs="Arial"/>
          <w:sz w:val="24"/>
          <w:szCs w:val="24"/>
        </w:rPr>
        <w:tab/>
      </w:r>
      <w:r w:rsidRPr="0030091E">
        <w:rPr>
          <w:rFonts w:cs="Arial"/>
          <w:sz w:val="24"/>
          <w:szCs w:val="24"/>
        </w:rPr>
        <w:tab/>
        <w:t>Firma ...............................................................</w:t>
      </w:r>
    </w:p>
    <w:p w:rsidR="00E21493" w:rsidRPr="0030091E" w:rsidRDefault="00E21493">
      <w:pPr>
        <w:jc w:val="both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t>--------------------------------------------------------------------------------------------------------------------------------Le candidate coniugate devono indicare il cognome da nubile</w:t>
      </w:r>
    </w:p>
    <w:p w:rsidR="00E21493" w:rsidRPr="0030091E" w:rsidRDefault="00E21493">
      <w:pPr>
        <w:jc w:val="both"/>
        <w:rPr>
          <w:rFonts w:cs="Arial"/>
          <w:sz w:val="24"/>
          <w:szCs w:val="24"/>
        </w:rPr>
      </w:pPr>
    </w:p>
    <w:p w:rsidR="00E21493" w:rsidRPr="0030091E" w:rsidRDefault="00E21493" w:rsidP="00A160FB">
      <w:pPr>
        <w:spacing w:line="480" w:lineRule="auto"/>
        <w:rPr>
          <w:rFonts w:cs="Arial"/>
          <w:sz w:val="24"/>
          <w:szCs w:val="24"/>
        </w:rPr>
      </w:pPr>
    </w:p>
    <w:p w:rsidR="00E21493" w:rsidRPr="0030091E" w:rsidRDefault="00E21493" w:rsidP="00A160FB">
      <w:pPr>
        <w:spacing w:line="480" w:lineRule="auto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br w:type="page"/>
      </w:r>
    </w:p>
    <w:p w:rsidR="00E21493" w:rsidRPr="0030091E" w:rsidRDefault="00E21493" w:rsidP="00A160FB">
      <w:pPr>
        <w:jc w:val="center"/>
        <w:rPr>
          <w:rFonts w:ascii="Century Gothic" w:hAnsi="Century Gothic" w:cs="Century Gothic"/>
          <w:b/>
          <w:bCs/>
          <w:sz w:val="18"/>
          <w:szCs w:val="18"/>
        </w:rPr>
      </w:pPr>
      <w:r w:rsidRPr="0030091E">
        <w:rPr>
          <w:rFonts w:ascii="Century Gothic" w:hAnsi="Century Gothic" w:cs="Century Gothic"/>
          <w:b/>
          <w:bCs/>
          <w:sz w:val="18"/>
          <w:szCs w:val="18"/>
        </w:rPr>
        <w:t xml:space="preserve">DICHIARAZIONE SOSTITUTIVA DI CERTIFICAZIONE e/o SOSTITUTIVA DELL’ATTO DI NOTORIETA’ </w:t>
      </w:r>
    </w:p>
    <w:p w:rsidR="00E21493" w:rsidRPr="0030091E" w:rsidRDefault="00E21493" w:rsidP="00A160FB">
      <w:pPr>
        <w:jc w:val="center"/>
        <w:rPr>
          <w:rFonts w:ascii="Century Gothic" w:hAnsi="Century Gothic" w:cs="Century Gothic"/>
          <w:b/>
          <w:bCs/>
          <w:sz w:val="18"/>
          <w:szCs w:val="18"/>
        </w:rPr>
      </w:pPr>
      <w:r w:rsidRPr="0030091E">
        <w:rPr>
          <w:rFonts w:ascii="Century Gothic" w:hAnsi="Century Gothic" w:cs="Century Gothic"/>
          <w:b/>
          <w:bCs/>
          <w:sz w:val="18"/>
          <w:szCs w:val="18"/>
        </w:rPr>
        <w:t>(Art. 46 e 47 D.P.R. n. 445 del 28/12/2000)</w:t>
      </w:r>
    </w:p>
    <w:p w:rsidR="00E21493" w:rsidRPr="0030091E" w:rsidRDefault="00E21493" w:rsidP="00A160FB">
      <w:pPr>
        <w:jc w:val="center"/>
        <w:rPr>
          <w:rFonts w:ascii="Century Gothic" w:hAnsi="Century Gothic" w:cs="Century Gothic"/>
          <w:sz w:val="18"/>
          <w:szCs w:val="18"/>
        </w:rPr>
      </w:pPr>
    </w:p>
    <w:p w:rsidR="00E21493" w:rsidRPr="0030091E" w:rsidRDefault="00E21493" w:rsidP="00A160FB">
      <w:pPr>
        <w:rPr>
          <w:rFonts w:ascii="Century Gothic" w:hAnsi="Century Gothic" w:cs="Century Gothic"/>
          <w:sz w:val="18"/>
          <w:szCs w:val="18"/>
        </w:rPr>
      </w:pPr>
    </w:p>
    <w:p w:rsidR="00E21493" w:rsidRPr="0030091E" w:rsidRDefault="00E21493" w:rsidP="00A160FB">
      <w:pPr>
        <w:rPr>
          <w:rFonts w:ascii="Century Gothic" w:hAnsi="Century Gothic" w:cs="Century Gothic"/>
          <w:sz w:val="18"/>
          <w:szCs w:val="18"/>
        </w:rPr>
      </w:pPr>
    </w:p>
    <w:p w:rsidR="00E21493" w:rsidRPr="0030091E" w:rsidRDefault="00E21493" w:rsidP="00A160FB">
      <w:pPr>
        <w:rPr>
          <w:rFonts w:ascii="Century Gothic" w:hAnsi="Century Gothic" w:cs="Century Gothic"/>
          <w:sz w:val="18"/>
          <w:szCs w:val="18"/>
        </w:rPr>
      </w:pPr>
      <w:r w:rsidRPr="0030091E">
        <w:rPr>
          <w:rFonts w:ascii="Century Gothic" w:hAnsi="Century Gothic" w:cs="Century Gothic"/>
          <w:sz w:val="18"/>
          <w:szCs w:val="18"/>
        </w:rPr>
        <w:t>Il sottoscritto COGNOME_______________________________________________________________________________________</w:t>
      </w:r>
    </w:p>
    <w:p w:rsidR="00E21493" w:rsidRPr="0030091E" w:rsidRDefault="00E21493" w:rsidP="00A160FB">
      <w:pPr>
        <w:rPr>
          <w:rFonts w:ascii="Century Gothic" w:hAnsi="Century Gothic" w:cs="Century Gothic"/>
          <w:sz w:val="18"/>
          <w:szCs w:val="18"/>
        </w:rPr>
      </w:pPr>
      <w:r w:rsidRPr="0030091E">
        <w:rPr>
          <w:rFonts w:ascii="Century Gothic" w:hAnsi="Century Gothic" w:cs="Century Gothic"/>
          <w:sz w:val="18"/>
          <w:szCs w:val="18"/>
        </w:rPr>
        <w:br/>
        <w:t>(per le donne indicare il cognome da nubile)</w:t>
      </w:r>
    </w:p>
    <w:p w:rsidR="00E21493" w:rsidRPr="0030091E" w:rsidRDefault="00E21493" w:rsidP="00A160FB">
      <w:pPr>
        <w:rPr>
          <w:rFonts w:ascii="Century Gothic" w:hAnsi="Century Gothic" w:cs="Century Gothic"/>
          <w:sz w:val="18"/>
          <w:szCs w:val="18"/>
        </w:rPr>
      </w:pPr>
    </w:p>
    <w:p w:rsidR="00E21493" w:rsidRPr="0030091E" w:rsidRDefault="00E21493" w:rsidP="00A160FB">
      <w:pPr>
        <w:spacing w:line="480" w:lineRule="auto"/>
        <w:rPr>
          <w:rFonts w:ascii="Century Gothic" w:hAnsi="Century Gothic" w:cs="Century Gothic"/>
          <w:sz w:val="18"/>
          <w:szCs w:val="18"/>
        </w:rPr>
      </w:pPr>
      <w:r w:rsidRPr="0030091E">
        <w:rPr>
          <w:rFonts w:ascii="Century Gothic" w:hAnsi="Century Gothic" w:cs="Century Gothic"/>
          <w:sz w:val="18"/>
          <w:szCs w:val="18"/>
        </w:rPr>
        <w:t>NOME____________________________________ CODICE FISCALE________________________________________</w:t>
      </w:r>
    </w:p>
    <w:p w:rsidR="00E21493" w:rsidRPr="0030091E" w:rsidRDefault="00E21493" w:rsidP="00A160FB">
      <w:pPr>
        <w:spacing w:line="480" w:lineRule="auto"/>
        <w:rPr>
          <w:rFonts w:ascii="Century Gothic" w:hAnsi="Century Gothic" w:cs="Century Gothic"/>
          <w:sz w:val="18"/>
          <w:szCs w:val="18"/>
        </w:rPr>
      </w:pPr>
      <w:r w:rsidRPr="0030091E">
        <w:rPr>
          <w:rFonts w:ascii="Century Gothic" w:hAnsi="Century Gothic" w:cs="Century Gothic"/>
          <w:sz w:val="18"/>
          <w:szCs w:val="18"/>
        </w:rPr>
        <w:t>NATO A __________________________________________________________________ PROV.__________________</w:t>
      </w:r>
    </w:p>
    <w:p w:rsidR="00E21493" w:rsidRPr="0030091E" w:rsidRDefault="00E21493" w:rsidP="00A160FB">
      <w:pPr>
        <w:spacing w:line="480" w:lineRule="auto"/>
        <w:rPr>
          <w:rFonts w:ascii="Century Gothic" w:hAnsi="Century Gothic" w:cs="Century Gothic"/>
          <w:sz w:val="18"/>
          <w:szCs w:val="18"/>
        </w:rPr>
      </w:pPr>
      <w:r w:rsidRPr="0030091E">
        <w:rPr>
          <w:rFonts w:ascii="Century Gothic" w:hAnsi="Century Gothic" w:cs="Century Gothic"/>
          <w:sz w:val="18"/>
          <w:szCs w:val="18"/>
        </w:rPr>
        <w:t>IL ___________________________ ATTUALMENTE RESIDENTE A ___________________________________________</w:t>
      </w:r>
    </w:p>
    <w:p w:rsidR="00E21493" w:rsidRPr="0030091E" w:rsidRDefault="00E21493" w:rsidP="00A160FB">
      <w:pPr>
        <w:spacing w:line="480" w:lineRule="auto"/>
        <w:rPr>
          <w:rFonts w:ascii="Century Gothic" w:hAnsi="Century Gothic" w:cs="Century Gothic"/>
          <w:sz w:val="18"/>
          <w:szCs w:val="18"/>
        </w:rPr>
      </w:pPr>
      <w:r w:rsidRPr="0030091E">
        <w:rPr>
          <w:rFonts w:ascii="Century Gothic" w:hAnsi="Century Gothic" w:cs="Century Gothic"/>
          <w:sz w:val="18"/>
          <w:szCs w:val="18"/>
        </w:rPr>
        <w:t>PROV. ________________ INDIRIZZO____________________________________________ CAP _________________</w:t>
      </w:r>
    </w:p>
    <w:p w:rsidR="00E21493" w:rsidRPr="0030091E" w:rsidRDefault="00E21493" w:rsidP="00A160FB">
      <w:pPr>
        <w:spacing w:line="480" w:lineRule="auto"/>
        <w:rPr>
          <w:rFonts w:ascii="Century Gothic" w:hAnsi="Century Gothic" w:cs="Century Gothic"/>
          <w:sz w:val="18"/>
          <w:szCs w:val="18"/>
        </w:rPr>
      </w:pPr>
      <w:r w:rsidRPr="0030091E">
        <w:rPr>
          <w:rFonts w:ascii="Century Gothic" w:hAnsi="Century Gothic" w:cs="Century Gothic"/>
          <w:sz w:val="18"/>
          <w:szCs w:val="18"/>
        </w:rPr>
        <w:t>TELEFONO___________________________</w:t>
      </w:r>
    </w:p>
    <w:p w:rsidR="00E21493" w:rsidRPr="0030091E" w:rsidRDefault="00E21493" w:rsidP="00A160FB">
      <w:pPr>
        <w:pStyle w:val="BodyText2"/>
        <w:rPr>
          <w:rFonts w:ascii="Century Gothic" w:hAnsi="Century Gothic" w:cs="Century Gothic"/>
        </w:rPr>
      </w:pPr>
      <w:r w:rsidRPr="0030091E">
        <w:rPr>
          <w:rFonts w:ascii="Century Gothic" w:hAnsi="Century Gothic" w:cs="Century Gothic"/>
        </w:rPr>
        <w:t xml:space="preserve">consapevole delle sanzioni penali, nel caso di dichiarazioni mendaci,  di formazione  o uso di atti falsi, richiamate dall’art. 76 del D.P.R. 445/2000 </w:t>
      </w:r>
    </w:p>
    <w:p w:rsidR="00E21493" w:rsidRPr="0030091E" w:rsidRDefault="00E21493" w:rsidP="00A160FB">
      <w:pPr>
        <w:spacing w:line="480" w:lineRule="auto"/>
        <w:jc w:val="center"/>
        <w:rPr>
          <w:rFonts w:ascii="Century Gothic" w:hAnsi="Century Gothic" w:cs="Century Gothic"/>
          <w:b/>
          <w:bCs/>
          <w:sz w:val="18"/>
          <w:szCs w:val="18"/>
        </w:rPr>
      </w:pPr>
      <w:r w:rsidRPr="0030091E">
        <w:rPr>
          <w:rFonts w:ascii="Century Gothic" w:hAnsi="Century Gothic" w:cs="Century Gothic"/>
          <w:b/>
          <w:bCs/>
          <w:sz w:val="18"/>
          <w:szCs w:val="18"/>
        </w:rPr>
        <w:t>dichiara:</w:t>
      </w:r>
    </w:p>
    <w:p w:rsidR="00E21493" w:rsidRPr="0030091E" w:rsidRDefault="00E21493" w:rsidP="00A160FB">
      <w:pPr>
        <w:pStyle w:val="Header"/>
        <w:tabs>
          <w:tab w:val="clear" w:pos="4819"/>
          <w:tab w:val="clear" w:pos="9638"/>
        </w:tabs>
        <w:spacing w:line="480" w:lineRule="auto"/>
        <w:rPr>
          <w:rFonts w:ascii="Century Gothic" w:hAnsi="Century Gothic" w:cs="Century Gothic"/>
          <w:sz w:val="18"/>
          <w:szCs w:val="18"/>
        </w:rPr>
      </w:pPr>
      <w:r w:rsidRPr="0030091E">
        <w:rPr>
          <w:rFonts w:ascii="Century Gothic" w:hAnsi="Century Gothic" w:cs="Century Gothic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21493" w:rsidRPr="0030091E" w:rsidRDefault="00E21493" w:rsidP="00A160FB">
      <w:pPr>
        <w:rPr>
          <w:rFonts w:ascii="Century Gothic" w:hAnsi="Century Gothic" w:cs="Century Gothic"/>
          <w:sz w:val="18"/>
          <w:szCs w:val="18"/>
        </w:rPr>
      </w:pPr>
      <w:r w:rsidRPr="0030091E">
        <w:rPr>
          <w:rFonts w:ascii="Century Gothic" w:hAnsi="Century Gothic" w:cs="Century Gothic"/>
          <w:sz w:val="18"/>
          <w:szCs w:val="18"/>
        </w:rPr>
        <w:t>Il sottoscritto dichiara di essere consapevole che l’Università può utilizzare i dati contenuti nella presente dichiarazione esclusivamente nell’ambito e per i fini istituzionali della Pubblica Amministrazione (D. Lgs. 196/2003, art. 18).</w:t>
      </w:r>
    </w:p>
    <w:p w:rsidR="00E21493" w:rsidRPr="0030091E" w:rsidRDefault="00E21493" w:rsidP="00A160FB">
      <w:pPr>
        <w:spacing w:line="480" w:lineRule="auto"/>
        <w:rPr>
          <w:rFonts w:ascii="Century Gothic" w:hAnsi="Century Gothic" w:cs="Century Gothic"/>
          <w:sz w:val="18"/>
          <w:szCs w:val="18"/>
        </w:rPr>
      </w:pPr>
    </w:p>
    <w:p w:rsidR="00E21493" w:rsidRPr="0030091E" w:rsidRDefault="00E21493" w:rsidP="00A160FB">
      <w:pPr>
        <w:spacing w:line="480" w:lineRule="auto"/>
        <w:rPr>
          <w:rFonts w:ascii="Century Gothic" w:hAnsi="Century Gothic" w:cs="Century Gothic"/>
          <w:sz w:val="18"/>
          <w:szCs w:val="18"/>
        </w:rPr>
      </w:pPr>
      <w:r w:rsidRPr="0030091E">
        <w:rPr>
          <w:rFonts w:ascii="Century Gothic" w:hAnsi="Century Gothic" w:cs="Century Gothic"/>
          <w:sz w:val="18"/>
          <w:szCs w:val="18"/>
        </w:rPr>
        <w:t>Luogo e data _____________________________                        Dichiarante________________________________________</w:t>
      </w:r>
    </w:p>
    <w:p w:rsidR="00E21493" w:rsidRDefault="00E21493" w:rsidP="00A160FB">
      <w:pPr>
        <w:pStyle w:val="BodyText3"/>
      </w:pPr>
      <w:r w:rsidRPr="0030091E">
        <w:t xml:space="preserve">Ai sensi dell’art. 38, D.P.R. 445/2000 la dichiarazione sostitutiva dell’atto di notorietà è sottoscritta dall’interessato in presenza del dipendente addetto </w:t>
      </w:r>
      <w:r w:rsidRPr="0030091E">
        <w:rPr>
          <w:u w:val="single"/>
        </w:rPr>
        <w:t>ovvero sottoscritta e presentata unitamente a copia fotostatica non autenticata di un documento di identità del sottoscrittore.</w:t>
      </w:r>
      <w:r>
        <w:rPr>
          <w:u w:val="single"/>
        </w:rPr>
        <w:t xml:space="preserve"> </w:t>
      </w:r>
    </w:p>
    <w:sectPr w:rsidR="00E21493" w:rsidSect="00782A0B">
      <w:headerReference w:type="default" r:id="rId7"/>
      <w:footerReference w:type="default" r:id="rId8"/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1493" w:rsidRDefault="00E21493">
      <w:r>
        <w:separator/>
      </w:r>
    </w:p>
  </w:endnote>
  <w:endnote w:type="continuationSeparator" w:id="0">
    <w:p w:rsidR="00E21493" w:rsidRDefault="00E214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1493" w:rsidRDefault="00E2149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1493" w:rsidRDefault="00E21493">
      <w:r>
        <w:separator/>
      </w:r>
    </w:p>
  </w:footnote>
  <w:footnote w:type="continuationSeparator" w:id="0">
    <w:p w:rsidR="00E21493" w:rsidRDefault="00E2149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1493" w:rsidRDefault="00E21493" w:rsidP="008777DC">
    <w:pPr>
      <w:pStyle w:val="Header"/>
      <w:ind w:firstLine="142"/>
      <w:rPr>
        <w:noProof/>
      </w:rPr>
    </w:pPr>
    <w:r w:rsidRPr="00E9452D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2" o:spid="_x0000_i1026" type="#_x0000_t75" style="width:347.25pt;height:63.75pt;visibility:visible">
          <v:imagedata r:id="rId1" o:title=""/>
        </v:shape>
      </w:pict>
    </w:r>
  </w:p>
  <w:p w:rsidR="00E21493" w:rsidRDefault="00E21493">
    <w:pPr>
      <w:pStyle w:val="Header"/>
      <w:rPr>
        <w:b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8D36CE28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4C6F48"/>
    <w:multiLevelType w:val="singleLevel"/>
    <w:tmpl w:val="ABE4E760"/>
    <w:lvl w:ilvl="0">
      <w:start w:val="1"/>
      <w:numFmt w:val="none"/>
      <w:lvlText w:val="-"/>
      <w:legacy w:legacy="1" w:legacySpace="0" w:legacyIndent="360"/>
      <w:lvlJc w:val="left"/>
      <w:pPr>
        <w:ind w:left="360" w:hanging="360"/>
      </w:pPr>
      <w:rPr>
        <w:rFonts w:cs="Times New Roman"/>
      </w:rPr>
    </w:lvl>
  </w:abstractNum>
  <w:abstractNum w:abstractNumId="2">
    <w:nsid w:val="0626204E"/>
    <w:multiLevelType w:val="hybridMultilevel"/>
    <w:tmpl w:val="30CE95D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A4077B8"/>
    <w:multiLevelType w:val="hybridMultilevel"/>
    <w:tmpl w:val="4AA288C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D9C23C7"/>
    <w:multiLevelType w:val="hybridMultilevel"/>
    <w:tmpl w:val="AEB60528"/>
    <w:lvl w:ilvl="0" w:tplc="C242D7E2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25267E6"/>
    <w:multiLevelType w:val="hybridMultilevel"/>
    <w:tmpl w:val="926A8D2E"/>
    <w:lvl w:ilvl="0" w:tplc="695EA7AA">
      <w:start w:val="1"/>
      <w:numFmt w:val="decimal"/>
      <w:lvlText w:val="%1."/>
      <w:lvlJc w:val="left"/>
      <w:pPr>
        <w:tabs>
          <w:tab w:val="num" w:pos="720"/>
        </w:tabs>
        <w:ind w:left="284" w:firstLine="76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4616081"/>
    <w:multiLevelType w:val="hybridMultilevel"/>
    <w:tmpl w:val="DFA44402"/>
    <w:lvl w:ilvl="0" w:tplc="46267CA8">
      <w:start w:val="1"/>
      <w:numFmt w:val="none"/>
      <w:lvlText w:val="-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62A48D3"/>
    <w:multiLevelType w:val="hybridMultilevel"/>
    <w:tmpl w:val="26841564"/>
    <w:lvl w:ilvl="0" w:tplc="FFFFFFFF">
      <w:start w:val="3"/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6D16987"/>
    <w:multiLevelType w:val="singleLevel"/>
    <w:tmpl w:val="ABE4E760"/>
    <w:lvl w:ilvl="0">
      <w:start w:val="1"/>
      <w:numFmt w:val="none"/>
      <w:lvlText w:val="-"/>
      <w:legacy w:legacy="1" w:legacySpace="0" w:legacyIndent="360"/>
      <w:lvlJc w:val="left"/>
      <w:pPr>
        <w:ind w:left="360" w:hanging="360"/>
      </w:pPr>
      <w:rPr>
        <w:rFonts w:cs="Times New Roman"/>
      </w:rPr>
    </w:lvl>
  </w:abstractNum>
  <w:abstractNum w:abstractNumId="9">
    <w:nsid w:val="2C224893"/>
    <w:multiLevelType w:val="singleLevel"/>
    <w:tmpl w:val="ABE4E760"/>
    <w:lvl w:ilvl="0">
      <w:start w:val="1"/>
      <w:numFmt w:val="none"/>
      <w:lvlText w:val="-"/>
      <w:legacy w:legacy="1" w:legacySpace="0" w:legacyIndent="360"/>
      <w:lvlJc w:val="left"/>
      <w:pPr>
        <w:ind w:left="360" w:hanging="360"/>
      </w:pPr>
      <w:rPr>
        <w:rFonts w:cs="Times New Roman"/>
      </w:rPr>
    </w:lvl>
  </w:abstractNum>
  <w:abstractNum w:abstractNumId="10">
    <w:nsid w:val="32DD1144"/>
    <w:multiLevelType w:val="hybridMultilevel"/>
    <w:tmpl w:val="3E9E864A"/>
    <w:lvl w:ilvl="0" w:tplc="35C895EA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3753E90"/>
    <w:multiLevelType w:val="singleLevel"/>
    <w:tmpl w:val="ABE4E760"/>
    <w:lvl w:ilvl="0">
      <w:start w:val="1"/>
      <w:numFmt w:val="none"/>
      <w:lvlText w:val="-"/>
      <w:legacy w:legacy="1" w:legacySpace="0" w:legacyIndent="360"/>
      <w:lvlJc w:val="left"/>
      <w:pPr>
        <w:ind w:left="360" w:hanging="360"/>
      </w:pPr>
      <w:rPr>
        <w:rFonts w:cs="Times New Roman"/>
      </w:rPr>
    </w:lvl>
  </w:abstractNum>
  <w:abstractNum w:abstractNumId="12">
    <w:nsid w:val="345A124A"/>
    <w:multiLevelType w:val="singleLevel"/>
    <w:tmpl w:val="ABE4E760"/>
    <w:lvl w:ilvl="0">
      <w:start w:val="1"/>
      <w:numFmt w:val="none"/>
      <w:lvlText w:val="-"/>
      <w:legacy w:legacy="1" w:legacySpace="0" w:legacyIndent="360"/>
      <w:lvlJc w:val="left"/>
      <w:pPr>
        <w:ind w:left="360" w:hanging="360"/>
      </w:pPr>
      <w:rPr>
        <w:rFonts w:cs="Times New Roman"/>
      </w:rPr>
    </w:lvl>
  </w:abstractNum>
  <w:abstractNum w:abstractNumId="13">
    <w:nsid w:val="3E0C1F24"/>
    <w:multiLevelType w:val="singleLevel"/>
    <w:tmpl w:val="ABE4E760"/>
    <w:lvl w:ilvl="0">
      <w:start w:val="1"/>
      <w:numFmt w:val="none"/>
      <w:lvlText w:val="-"/>
      <w:legacy w:legacy="1" w:legacySpace="0" w:legacyIndent="360"/>
      <w:lvlJc w:val="left"/>
      <w:pPr>
        <w:ind w:left="360" w:hanging="360"/>
      </w:pPr>
      <w:rPr>
        <w:rFonts w:cs="Times New Roman"/>
      </w:rPr>
    </w:lvl>
  </w:abstractNum>
  <w:abstractNum w:abstractNumId="14">
    <w:nsid w:val="41047822"/>
    <w:multiLevelType w:val="hybridMultilevel"/>
    <w:tmpl w:val="0CCEBB0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F11EDF"/>
    <w:multiLevelType w:val="hybridMultilevel"/>
    <w:tmpl w:val="4FA8746C"/>
    <w:lvl w:ilvl="0" w:tplc="17E04DE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6847A19"/>
    <w:multiLevelType w:val="hybridMultilevel"/>
    <w:tmpl w:val="E89C4034"/>
    <w:lvl w:ilvl="0" w:tplc="46267CA8">
      <w:start w:val="1"/>
      <w:numFmt w:val="none"/>
      <w:lvlText w:val="-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D3C3A7A"/>
    <w:multiLevelType w:val="hybridMultilevel"/>
    <w:tmpl w:val="1D08076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29B484F"/>
    <w:multiLevelType w:val="hybridMultilevel"/>
    <w:tmpl w:val="6AA2265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5AB47C53"/>
    <w:multiLevelType w:val="singleLevel"/>
    <w:tmpl w:val="ABE4E760"/>
    <w:lvl w:ilvl="0">
      <w:start w:val="1"/>
      <w:numFmt w:val="none"/>
      <w:lvlText w:val="-"/>
      <w:legacy w:legacy="1" w:legacySpace="0" w:legacyIndent="360"/>
      <w:lvlJc w:val="left"/>
      <w:pPr>
        <w:ind w:left="360" w:hanging="360"/>
      </w:pPr>
      <w:rPr>
        <w:rFonts w:cs="Times New Roman"/>
      </w:rPr>
    </w:lvl>
  </w:abstractNum>
  <w:abstractNum w:abstractNumId="20">
    <w:nsid w:val="654131CA"/>
    <w:multiLevelType w:val="singleLevel"/>
    <w:tmpl w:val="A1141112"/>
    <w:lvl w:ilvl="0">
      <w:start w:val="1"/>
      <w:numFmt w:val="decimal"/>
      <w:lvlText w:val="%1)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21">
    <w:nsid w:val="6F817EFA"/>
    <w:multiLevelType w:val="singleLevel"/>
    <w:tmpl w:val="408EFD10"/>
    <w:lvl w:ilvl="0">
      <w:start w:val="1"/>
      <w:numFmt w:val="lowerLetter"/>
      <w:lvlText w:val="%1)"/>
      <w:legacy w:legacy="1" w:legacySpace="120" w:legacyIndent="360"/>
      <w:lvlJc w:val="left"/>
      <w:pPr>
        <w:ind w:left="720" w:hanging="360"/>
      </w:pPr>
      <w:rPr>
        <w:rFonts w:cs="Times New Roman"/>
      </w:rPr>
    </w:lvl>
  </w:abstractNum>
  <w:abstractNum w:abstractNumId="22">
    <w:nsid w:val="70105647"/>
    <w:multiLevelType w:val="hybridMultilevel"/>
    <w:tmpl w:val="F5DA2D7C"/>
    <w:lvl w:ilvl="0" w:tplc="B9FA1F48">
      <w:start w:val="1"/>
      <w:numFmt w:val="bullet"/>
      <w:lvlText w:val="-"/>
      <w:lvlJc w:val="left"/>
      <w:pPr>
        <w:tabs>
          <w:tab w:val="num" w:pos="912"/>
        </w:tabs>
        <w:ind w:left="912" w:hanging="360"/>
      </w:pPr>
      <w:rPr>
        <w:rFonts w:ascii="Courier New" w:hAnsi="Courier New" w:hint="default"/>
      </w:rPr>
    </w:lvl>
    <w:lvl w:ilvl="1" w:tplc="0410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3">
    <w:nsid w:val="7BFC3576"/>
    <w:multiLevelType w:val="hybridMultilevel"/>
    <w:tmpl w:val="58D2EF3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2"/>
  </w:num>
  <w:num w:numId="3">
    <w:abstractNumId w:val="15"/>
  </w:num>
  <w:num w:numId="4">
    <w:abstractNumId w:val="20"/>
  </w:num>
  <w:num w:numId="5">
    <w:abstractNumId w:val="10"/>
  </w:num>
  <w:num w:numId="6">
    <w:abstractNumId w:val="5"/>
  </w:num>
  <w:num w:numId="7">
    <w:abstractNumId w:val="7"/>
  </w:num>
  <w:num w:numId="8">
    <w:abstractNumId w:val="21"/>
  </w:num>
  <w:num w:numId="9">
    <w:abstractNumId w:val="1"/>
  </w:num>
  <w:num w:numId="10">
    <w:abstractNumId w:val="9"/>
  </w:num>
  <w:num w:numId="11">
    <w:abstractNumId w:val="19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  <w:num w:numId="16">
    <w:abstractNumId w:val="17"/>
  </w:num>
  <w:num w:numId="17">
    <w:abstractNumId w:val="14"/>
  </w:num>
  <w:num w:numId="18">
    <w:abstractNumId w:val="2"/>
  </w:num>
  <w:num w:numId="19">
    <w:abstractNumId w:val="3"/>
  </w:num>
  <w:num w:numId="20">
    <w:abstractNumId w:val="18"/>
  </w:num>
  <w:num w:numId="21">
    <w:abstractNumId w:val="6"/>
  </w:num>
  <w:num w:numId="22">
    <w:abstractNumId w:val="16"/>
  </w:num>
  <w:num w:numId="23">
    <w:abstractNumId w:val="0"/>
  </w:num>
  <w:num w:numId="2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stylePaneFormatFilter w:val="3F01"/>
  <w:defaultTabStop w:val="708"/>
  <w:hyphenationZone w:val="283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91BA1"/>
    <w:rsid w:val="00001CBD"/>
    <w:rsid w:val="00023C93"/>
    <w:rsid w:val="00050A37"/>
    <w:rsid w:val="0009377E"/>
    <w:rsid w:val="000A73E3"/>
    <w:rsid w:val="000A7F1D"/>
    <w:rsid w:val="000B380C"/>
    <w:rsid w:val="000F1ACA"/>
    <w:rsid w:val="000F26DB"/>
    <w:rsid w:val="00131EC2"/>
    <w:rsid w:val="00134EB1"/>
    <w:rsid w:val="001451B5"/>
    <w:rsid w:val="0014799A"/>
    <w:rsid w:val="001514A3"/>
    <w:rsid w:val="0016339A"/>
    <w:rsid w:val="001823B3"/>
    <w:rsid w:val="0018555E"/>
    <w:rsid w:val="001900D2"/>
    <w:rsid w:val="001A4C8C"/>
    <w:rsid w:val="001E0886"/>
    <w:rsid w:val="001F15BD"/>
    <w:rsid w:val="001F2955"/>
    <w:rsid w:val="00213D00"/>
    <w:rsid w:val="002465A8"/>
    <w:rsid w:val="00246756"/>
    <w:rsid w:val="00251CFF"/>
    <w:rsid w:val="00261226"/>
    <w:rsid w:val="002B24D4"/>
    <w:rsid w:val="002B2D45"/>
    <w:rsid w:val="002E675C"/>
    <w:rsid w:val="0030091E"/>
    <w:rsid w:val="00334883"/>
    <w:rsid w:val="00340401"/>
    <w:rsid w:val="00353511"/>
    <w:rsid w:val="003570DA"/>
    <w:rsid w:val="00364FC0"/>
    <w:rsid w:val="00382218"/>
    <w:rsid w:val="003833BB"/>
    <w:rsid w:val="003A07E4"/>
    <w:rsid w:val="003B0757"/>
    <w:rsid w:val="003B5FC6"/>
    <w:rsid w:val="003C6AFD"/>
    <w:rsid w:val="003D26BA"/>
    <w:rsid w:val="003F4565"/>
    <w:rsid w:val="00412DF0"/>
    <w:rsid w:val="00441682"/>
    <w:rsid w:val="00445075"/>
    <w:rsid w:val="004611E1"/>
    <w:rsid w:val="00470C5E"/>
    <w:rsid w:val="00471123"/>
    <w:rsid w:val="004919DB"/>
    <w:rsid w:val="0049408F"/>
    <w:rsid w:val="00496B00"/>
    <w:rsid w:val="004A171D"/>
    <w:rsid w:val="004C1672"/>
    <w:rsid w:val="004C71A2"/>
    <w:rsid w:val="005071B2"/>
    <w:rsid w:val="0051155D"/>
    <w:rsid w:val="00517E32"/>
    <w:rsid w:val="0052391D"/>
    <w:rsid w:val="00530C31"/>
    <w:rsid w:val="005401E4"/>
    <w:rsid w:val="00574AF3"/>
    <w:rsid w:val="00595BA0"/>
    <w:rsid w:val="005B028A"/>
    <w:rsid w:val="005B6E46"/>
    <w:rsid w:val="005C02D9"/>
    <w:rsid w:val="005C061B"/>
    <w:rsid w:val="005C75C1"/>
    <w:rsid w:val="005F5B73"/>
    <w:rsid w:val="006032D9"/>
    <w:rsid w:val="00605F0B"/>
    <w:rsid w:val="00613E81"/>
    <w:rsid w:val="006360A9"/>
    <w:rsid w:val="006402EA"/>
    <w:rsid w:val="00646BC6"/>
    <w:rsid w:val="0064742E"/>
    <w:rsid w:val="00666EFE"/>
    <w:rsid w:val="00667D7D"/>
    <w:rsid w:val="006C3F97"/>
    <w:rsid w:val="006E177F"/>
    <w:rsid w:val="006E46A3"/>
    <w:rsid w:val="00713783"/>
    <w:rsid w:val="00731121"/>
    <w:rsid w:val="00733414"/>
    <w:rsid w:val="007661C2"/>
    <w:rsid w:val="00774E6C"/>
    <w:rsid w:val="00782A0B"/>
    <w:rsid w:val="00783BFE"/>
    <w:rsid w:val="00786A4A"/>
    <w:rsid w:val="0078740E"/>
    <w:rsid w:val="00791BA1"/>
    <w:rsid w:val="00792AB6"/>
    <w:rsid w:val="007A5819"/>
    <w:rsid w:val="007A5A36"/>
    <w:rsid w:val="007A7C52"/>
    <w:rsid w:val="007C1791"/>
    <w:rsid w:val="007C1EE9"/>
    <w:rsid w:val="007D62DA"/>
    <w:rsid w:val="007F6739"/>
    <w:rsid w:val="008106AD"/>
    <w:rsid w:val="00827EB6"/>
    <w:rsid w:val="00844778"/>
    <w:rsid w:val="00844B99"/>
    <w:rsid w:val="008777DC"/>
    <w:rsid w:val="008B0618"/>
    <w:rsid w:val="008D3688"/>
    <w:rsid w:val="008D71B0"/>
    <w:rsid w:val="008F32A6"/>
    <w:rsid w:val="00921465"/>
    <w:rsid w:val="009261C9"/>
    <w:rsid w:val="00930261"/>
    <w:rsid w:val="009336D9"/>
    <w:rsid w:val="00940A01"/>
    <w:rsid w:val="009456AF"/>
    <w:rsid w:val="009462CD"/>
    <w:rsid w:val="0095298E"/>
    <w:rsid w:val="00954FAA"/>
    <w:rsid w:val="009A75AF"/>
    <w:rsid w:val="009E35D4"/>
    <w:rsid w:val="009E676D"/>
    <w:rsid w:val="00A160FB"/>
    <w:rsid w:val="00A37355"/>
    <w:rsid w:val="00A46FEB"/>
    <w:rsid w:val="00AD6A38"/>
    <w:rsid w:val="00B03327"/>
    <w:rsid w:val="00B06158"/>
    <w:rsid w:val="00B07249"/>
    <w:rsid w:val="00B11D3A"/>
    <w:rsid w:val="00B164FA"/>
    <w:rsid w:val="00B44E20"/>
    <w:rsid w:val="00B55A7B"/>
    <w:rsid w:val="00B63A6F"/>
    <w:rsid w:val="00B6410D"/>
    <w:rsid w:val="00B66BCE"/>
    <w:rsid w:val="00B72FF7"/>
    <w:rsid w:val="00B877F9"/>
    <w:rsid w:val="00BB31F7"/>
    <w:rsid w:val="00BD46FB"/>
    <w:rsid w:val="00BE58A5"/>
    <w:rsid w:val="00C023C9"/>
    <w:rsid w:val="00C17B69"/>
    <w:rsid w:val="00C47C14"/>
    <w:rsid w:val="00C51FDF"/>
    <w:rsid w:val="00C67376"/>
    <w:rsid w:val="00C67FBC"/>
    <w:rsid w:val="00C73476"/>
    <w:rsid w:val="00C811D1"/>
    <w:rsid w:val="00C85B9F"/>
    <w:rsid w:val="00C94477"/>
    <w:rsid w:val="00CC41A3"/>
    <w:rsid w:val="00CF666B"/>
    <w:rsid w:val="00D1288E"/>
    <w:rsid w:val="00D20F46"/>
    <w:rsid w:val="00D474D6"/>
    <w:rsid w:val="00D6616B"/>
    <w:rsid w:val="00D82D91"/>
    <w:rsid w:val="00D86C3B"/>
    <w:rsid w:val="00DA5765"/>
    <w:rsid w:val="00E01687"/>
    <w:rsid w:val="00E21493"/>
    <w:rsid w:val="00E21B91"/>
    <w:rsid w:val="00E3063E"/>
    <w:rsid w:val="00E33E46"/>
    <w:rsid w:val="00E506D0"/>
    <w:rsid w:val="00E61DE2"/>
    <w:rsid w:val="00E9452D"/>
    <w:rsid w:val="00ED4712"/>
    <w:rsid w:val="00ED75FA"/>
    <w:rsid w:val="00EE43C0"/>
    <w:rsid w:val="00EF6F3A"/>
    <w:rsid w:val="00F0673B"/>
    <w:rsid w:val="00F10F43"/>
    <w:rsid w:val="00F17D45"/>
    <w:rsid w:val="00F206F3"/>
    <w:rsid w:val="00F26608"/>
    <w:rsid w:val="00F3565A"/>
    <w:rsid w:val="00F44030"/>
    <w:rsid w:val="00F51C40"/>
    <w:rsid w:val="00F86C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2A0B"/>
    <w:rPr>
      <w:rFonts w:ascii="Arial" w:hAnsi="Arial"/>
      <w:spacing w:val="-5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82A0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82A0B"/>
    <w:pPr>
      <w:keepNext/>
      <w:outlineLvl w:val="1"/>
    </w:pPr>
    <w:rPr>
      <w:rFonts w:ascii="Times New Roman" w:hAnsi="Times New Roman"/>
      <w:b/>
      <w:spacing w:val="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82A0B"/>
    <w:pPr>
      <w:keepNext/>
      <w:outlineLvl w:val="2"/>
    </w:pPr>
    <w:rPr>
      <w:rFonts w:ascii="Century Gothic" w:hAnsi="Century Gothic"/>
      <w:b/>
      <w:spacing w:val="0"/>
      <w:sz w:val="1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782A0B"/>
    <w:pPr>
      <w:keepNext/>
      <w:jc w:val="center"/>
      <w:outlineLvl w:val="5"/>
    </w:pPr>
    <w:rPr>
      <w:rFonts w:ascii="Century Gothic" w:hAnsi="Century Gothic"/>
      <w:b/>
      <w:bCs/>
      <w:spacing w:val="0"/>
      <w:sz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782A0B"/>
    <w:pPr>
      <w:keepNext/>
      <w:jc w:val="center"/>
      <w:outlineLvl w:val="6"/>
    </w:pPr>
    <w:rPr>
      <w:rFonts w:ascii="Times New Roman" w:hAnsi="Times New Roman"/>
      <w:i/>
      <w:iCs/>
      <w:spacing w:val="0"/>
      <w:sz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86C3B"/>
    <w:rPr>
      <w:rFonts w:ascii="Cambria" w:hAnsi="Cambria" w:cs="Times New Roman"/>
      <w:b/>
      <w:bCs/>
      <w:spacing w:val="-5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D86C3B"/>
    <w:rPr>
      <w:rFonts w:ascii="Cambria" w:hAnsi="Cambria" w:cs="Times New Roman"/>
      <w:b/>
      <w:bCs/>
      <w:i/>
      <w:iCs/>
      <w:spacing w:val="-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D86C3B"/>
    <w:rPr>
      <w:rFonts w:ascii="Cambria" w:hAnsi="Cambria" w:cs="Times New Roman"/>
      <w:b/>
      <w:bCs/>
      <w:spacing w:val="-5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D86C3B"/>
    <w:rPr>
      <w:rFonts w:ascii="Calibri" w:hAnsi="Calibri" w:cs="Times New Roman"/>
      <w:b/>
      <w:bCs/>
      <w:spacing w:val="-5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D86C3B"/>
    <w:rPr>
      <w:rFonts w:ascii="Calibri" w:hAnsi="Calibri" w:cs="Times New Roman"/>
      <w:spacing w:val="-5"/>
      <w:sz w:val="24"/>
      <w:szCs w:val="24"/>
    </w:rPr>
  </w:style>
  <w:style w:type="paragraph" w:styleId="Header">
    <w:name w:val="header"/>
    <w:basedOn w:val="Normal"/>
    <w:link w:val="HeaderChar"/>
    <w:uiPriority w:val="99"/>
    <w:rsid w:val="00782A0B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5C02D9"/>
    <w:rPr>
      <w:rFonts w:ascii="Arial" w:hAnsi="Arial" w:cs="Times New Roman"/>
      <w:spacing w:val="-5"/>
    </w:rPr>
  </w:style>
  <w:style w:type="paragraph" w:styleId="Footer">
    <w:name w:val="footer"/>
    <w:basedOn w:val="Normal"/>
    <w:link w:val="FooterChar"/>
    <w:uiPriority w:val="99"/>
    <w:rsid w:val="00782A0B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86C3B"/>
    <w:rPr>
      <w:rFonts w:ascii="Arial" w:hAnsi="Arial" w:cs="Times New Roman"/>
      <w:spacing w:val="-5"/>
      <w:sz w:val="20"/>
      <w:szCs w:val="20"/>
    </w:rPr>
  </w:style>
  <w:style w:type="character" w:styleId="Hyperlink">
    <w:name w:val="Hyperlink"/>
    <w:basedOn w:val="DefaultParagraphFont"/>
    <w:uiPriority w:val="99"/>
    <w:rsid w:val="00782A0B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782A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86C3B"/>
    <w:rPr>
      <w:rFonts w:cs="Times New Roman"/>
      <w:spacing w:val="-5"/>
      <w:sz w:val="2"/>
    </w:rPr>
  </w:style>
  <w:style w:type="character" w:styleId="PageNumber">
    <w:name w:val="page number"/>
    <w:basedOn w:val="DefaultParagraphFont"/>
    <w:uiPriority w:val="99"/>
    <w:rsid w:val="00782A0B"/>
    <w:rPr>
      <w:rFonts w:cs="Times New Roman"/>
    </w:rPr>
  </w:style>
  <w:style w:type="paragraph" w:styleId="BodyText2">
    <w:name w:val="Body Text 2"/>
    <w:basedOn w:val="Normal"/>
    <w:link w:val="BodyText2Char"/>
    <w:uiPriority w:val="99"/>
    <w:rsid w:val="00782A0B"/>
    <w:pPr>
      <w:spacing w:line="360" w:lineRule="auto"/>
    </w:pPr>
    <w:rPr>
      <w:rFonts w:ascii="Times New Roman" w:hAnsi="Times New Roman"/>
      <w:b/>
      <w:spacing w:val="0"/>
      <w:sz w:val="16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D86C3B"/>
    <w:rPr>
      <w:rFonts w:ascii="Arial" w:hAnsi="Arial" w:cs="Times New Roman"/>
      <w:spacing w:val="-5"/>
      <w:sz w:val="20"/>
      <w:szCs w:val="20"/>
    </w:rPr>
  </w:style>
  <w:style w:type="paragraph" w:styleId="BodyText">
    <w:name w:val="Body Text"/>
    <w:basedOn w:val="Normal"/>
    <w:link w:val="BodyTextChar"/>
    <w:uiPriority w:val="99"/>
    <w:rsid w:val="00782A0B"/>
    <w:pPr>
      <w:numPr>
        <w:ilvl w:val="12"/>
      </w:numPr>
      <w:jc w:val="both"/>
    </w:pPr>
    <w:rPr>
      <w:rFonts w:ascii="Times New Roman" w:hAnsi="Times New Roman"/>
      <w:spacing w:val="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D86C3B"/>
    <w:rPr>
      <w:rFonts w:ascii="Arial" w:hAnsi="Arial" w:cs="Times New Roman"/>
      <w:spacing w:val="-5"/>
      <w:sz w:val="20"/>
      <w:szCs w:val="20"/>
    </w:rPr>
  </w:style>
  <w:style w:type="paragraph" w:styleId="BodyText3">
    <w:name w:val="Body Text 3"/>
    <w:basedOn w:val="Normal"/>
    <w:link w:val="BodyText3Char"/>
    <w:uiPriority w:val="99"/>
    <w:rsid w:val="00782A0B"/>
    <w:pPr>
      <w:spacing w:line="480" w:lineRule="auto"/>
    </w:pPr>
    <w:rPr>
      <w:rFonts w:ascii="Century Gothic" w:hAnsi="Century Gothic"/>
      <w:spacing w:val="0"/>
      <w:sz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D86C3B"/>
    <w:rPr>
      <w:rFonts w:ascii="Arial" w:hAnsi="Arial" w:cs="Times New Roman"/>
      <w:spacing w:val="-5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rsid w:val="00782A0B"/>
    <w:pPr>
      <w:overflowPunct w:val="0"/>
      <w:autoSpaceDE w:val="0"/>
      <w:autoSpaceDN w:val="0"/>
      <w:adjustRightInd w:val="0"/>
      <w:ind w:firstLine="708"/>
      <w:jc w:val="both"/>
      <w:textAlignment w:val="baseline"/>
    </w:pPr>
    <w:rPr>
      <w:spacing w:val="0"/>
      <w:sz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D86C3B"/>
    <w:rPr>
      <w:rFonts w:ascii="Arial" w:hAnsi="Arial" w:cs="Times New Roman"/>
      <w:spacing w:val="-5"/>
      <w:sz w:val="20"/>
      <w:szCs w:val="20"/>
    </w:rPr>
  </w:style>
  <w:style w:type="paragraph" w:customStyle="1" w:styleId="Corpodeltesto21">
    <w:name w:val="Corpo del testo 21"/>
    <w:basedOn w:val="Normal"/>
    <w:uiPriority w:val="99"/>
    <w:rsid w:val="00782A0B"/>
    <w:pPr>
      <w:overflowPunct w:val="0"/>
      <w:autoSpaceDE w:val="0"/>
      <w:autoSpaceDN w:val="0"/>
      <w:adjustRightInd w:val="0"/>
      <w:jc w:val="both"/>
      <w:textAlignment w:val="baseline"/>
    </w:pPr>
    <w:rPr>
      <w:spacing w:val="0"/>
      <w:sz w:val="24"/>
    </w:rPr>
  </w:style>
  <w:style w:type="paragraph" w:styleId="BodyTextIndent3">
    <w:name w:val="Body Text Indent 3"/>
    <w:basedOn w:val="Normal"/>
    <w:link w:val="BodyTextIndent3Char"/>
    <w:uiPriority w:val="99"/>
    <w:rsid w:val="00782A0B"/>
    <w:pPr>
      <w:autoSpaceDE w:val="0"/>
      <w:autoSpaceDN w:val="0"/>
      <w:adjustRightInd w:val="0"/>
      <w:ind w:left="284"/>
      <w:jc w:val="both"/>
    </w:pPr>
    <w:rPr>
      <w:rFonts w:cs="Arial"/>
      <w:spacing w:val="0"/>
      <w:sz w:val="2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D86C3B"/>
    <w:rPr>
      <w:rFonts w:ascii="Arial" w:hAnsi="Arial" w:cs="Times New Roman"/>
      <w:spacing w:val="-5"/>
      <w:sz w:val="16"/>
      <w:szCs w:val="16"/>
    </w:rPr>
  </w:style>
  <w:style w:type="paragraph" w:customStyle="1" w:styleId="Paragrafoelenco1">
    <w:name w:val="Paragrafo elenco1"/>
    <w:basedOn w:val="Normal"/>
    <w:uiPriority w:val="99"/>
    <w:rsid w:val="0064742E"/>
    <w:pPr>
      <w:ind w:left="720"/>
      <w:contextualSpacing/>
    </w:pPr>
    <w:rPr>
      <w:rFonts w:ascii="Cambria" w:hAnsi="Cambria"/>
      <w:spacing w:val="0"/>
      <w:sz w:val="24"/>
      <w:szCs w:val="24"/>
      <w:lang w:val="en-US" w:eastAsia="en-US"/>
    </w:rPr>
  </w:style>
  <w:style w:type="paragraph" w:customStyle="1" w:styleId="BodyText21">
    <w:name w:val="Body Text 21"/>
    <w:basedOn w:val="Normal"/>
    <w:uiPriority w:val="99"/>
    <w:rsid w:val="0064742E"/>
    <w:pPr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pacing w:val="0"/>
      <w:sz w:val="24"/>
    </w:rPr>
  </w:style>
  <w:style w:type="paragraph" w:styleId="ListParagraph">
    <w:name w:val="List Paragraph"/>
    <w:basedOn w:val="Normal"/>
    <w:uiPriority w:val="99"/>
    <w:qFormat/>
    <w:rsid w:val="0064742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3</Pages>
  <Words>766</Words>
  <Characters>4369</Characters>
  <Application>Microsoft Office Outlook</Application>
  <DocSecurity>0</DocSecurity>
  <Lines>0</Lines>
  <Paragraphs>0</Paragraphs>
  <ScaleCrop>false</ScaleCrop>
  <Company>Dip. scienze neurologiche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AVVISO DI SELEZIONE PUBBLICA PER IL CONFERIMENTO DI UN INCARICO DI COLLABORAZIONE OCCASIONALE PER “IMPLEMENTAZIONE DEGLI ALGORITMI DI AUCHINCLOSS E DI GRONLUND PER LA DETERMINAZIONE RESPIRO PER RESPIRO DEL CONSUMO DI OSSIGENO E DELLA PRODUZIONE DI ANIDRI</dc:title>
  <dc:subject/>
  <dc:creator>Antonella</dc:creator>
  <cp:keywords/>
  <dc:description/>
  <cp:lastModifiedBy>Daniela Tittoni</cp:lastModifiedBy>
  <cp:revision>4</cp:revision>
  <cp:lastPrinted>2019-10-04T10:37:00Z</cp:lastPrinted>
  <dcterms:created xsi:type="dcterms:W3CDTF">2019-10-07T11:25:00Z</dcterms:created>
  <dcterms:modified xsi:type="dcterms:W3CDTF">2019-10-07T11:28:00Z</dcterms:modified>
</cp:coreProperties>
</file>