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19" w:rsidRPr="0030091E" w:rsidRDefault="00602819">
      <w:pPr>
        <w:pStyle w:val="Heading3"/>
        <w:ind w:left="6521"/>
        <w:rPr>
          <w:rFonts w:ascii="Arial" w:hAnsi="Arial" w:cs="Arial"/>
          <w:b w:val="0"/>
          <w:i/>
          <w:sz w:val="24"/>
          <w:szCs w:val="24"/>
        </w:rPr>
      </w:pPr>
      <w:r w:rsidRPr="0030091E">
        <w:rPr>
          <w:rFonts w:ascii="Arial" w:hAnsi="Arial" w:cs="Arial"/>
          <w:b w:val="0"/>
          <w:i/>
          <w:sz w:val="24"/>
          <w:szCs w:val="24"/>
        </w:rPr>
        <w:t>Allegato A</w:t>
      </w:r>
    </w:p>
    <w:p w:rsidR="00602819" w:rsidRPr="0030091E" w:rsidRDefault="00602819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</w:p>
    <w:p w:rsidR="00602819" w:rsidRPr="0030091E" w:rsidRDefault="00602819" w:rsidP="00B44E20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 xml:space="preserve">AL DIRETTORE DEL </w:t>
      </w:r>
      <w:r w:rsidRPr="0030091E">
        <w:rPr>
          <w:rFonts w:cs="Arial"/>
          <w:bCs/>
          <w:sz w:val="24"/>
          <w:szCs w:val="24"/>
        </w:rPr>
        <w:t xml:space="preserve">Dipartimento di Neuroscienze, Biomedicina e Movimento </w:t>
      </w:r>
      <w:r w:rsidRPr="0030091E">
        <w:rPr>
          <w:rFonts w:cs="Arial"/>
          <w:b w:val="0"/>
          <w:bCs/>
          <w:sz w:val="24"/>
          <w:szCs w:val="24"/>
        </w:rPr>
        <w:t>dell’</w:t>
      </w:r>
      <w:r w:rsidRPr="0030091E">
        <w:rPr>
          <w:rFonts w:cs="Arial"/>
          <w:b w:val="0"/>
          <w:sz w:val="24"/>
          <w:szCs w:val="24"/>
        </w:rPr>
        <w:t>Università di Verona</w:t>
      </w:r>
    </w:p>
    <w:p w:rsidR="00602819" w:rsidRPr="0030091E" w:rsidRDefault="00602819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Policlinico “G.B. Rossi”</w:t>
      </w:r>
    </w:p>
    <w:p w:rsidR="00602819" w:rsidRPr="0030091E" w:rsidRDefault="00602819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P.le L.A. Scuro, 10</w:t>
      </w:r>
    </w:p>
    <w:p w:rsidR="00602819" w:rsidRPr="0030091E" w:rsidRDefault="00602819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37134 VERONA</w:t>
      </w:r>
    </w:p>
    <w:p w:rsidR="00602819" w:rsidRPr="0030091E" w:rsidRDefault="00602819">
      <w:pPr>
        <w:spacing w:line="360" w:lineRule="auto"/>
        <w:rPr>
          <w:rFonts w:cs="Arial"/>
          <w:sz w:val="24"/>
          <w:szCs w:val="24"/>
        </w:rPr>
      </w:pPr>
    </w:p>
    <w:p w:rsidR="00602819" w:rsidRPr="0030091E" w:rsidRDefault="00602819">
      <w:pPr>
        <w:spacing w:line="36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Il sottoscritto ……………………………………………………………………………………………..…………(1)</w:t>
      </w:r>
    </w:p>
    <w:p w:rsidR="00602819" w:rsidRPr="0030091E" w:rsidRDefault="00602819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codice fiscale………………………………………………..…………………………………………</w:t>
      </w:r>
    </w:p>
    <w:p w:rsidR="00602819" w:rsidRPr="0030091E" w:rsidRDefault="00602819">
      <w:pPr>
        <w:spacing w:line="360" w:lineRule="auto"/>
        <w:jc w:val="center"/>
        <w:rPr>
          <w:rFonts w:cs="Arial"/>
          <w:sz w:val="24"/>
          <w:szCs w:val="24"/>
        </w:rPr>
      </w:pPr>
    </w:p>
    <w:p w:rsidR="00602819" w:rsidRPr="0030091E" w:rsidRDefault="00602819">
      <w:pPr>
        <w:spacing w:line="36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chiede</w:t>
      </w:r>
    </w:p>
    <w:p w:rsidR="00602819" w:rsidRPr="0030091E" w:rsidRDefault="00602819" w:rsidP="00B55A7B">
      <w:pPr>
        <w:jc w:val="both"/>
        <w:rPr>
          <w:rFonts w:cs="Arial"/>
          <w:b/>
          <w:bCs/>
          <w:i/>
          <w:iCs/>
          <w:spacing w:val="0"/>
          <w:sz w:val="24"/>
          <w:szCs w:val="24"/>
        </w:rPr>
      </w:pPr>
      <w:r w:rsidRPr="0030091E">
        <w:rPr>
          <w:rFonts w:cs="Arial"/>
          <w:b/>
          <w:caps/>
          <w:sz w:val="24"/>
          <w:szCs w:val="24"/>
        </w:rPr>
        <w:t>di essere ammesso alla selezione pubblica p</w:t>
      </w:r>
      <w:r w:rsidRPr="0030091E">
        <w:rPr>
          <w:rFonts w:cs="Arial"/>
          <w:b/>
          <w:bCs/>
          <w:sz w:val="24"/>
          <w:szCs w:val="24"/>
        </w:rPr>
        <w:t xml:space="preserve">ER IL CONFERIMENTO DI UN INCARICO DI PRESTAZIONE D’OPERA PER </w:t>
      </w:r>
      <w:r>
        <w:rPr>
          <w:rFonts w:cs="Arial"/>
          <w:b/>
          <w:bCs/>
          <w:sz w:val="24"/>
          <w:szCs w:val="24"/>
        </w:rPr>
        <w:t>“</w:t>
      </w:r>
      <w:r w:rsidRPr="00574AF3">
        <w:rPr>
          <w:b/>
          <w:spacing w:val="-2"/>
          <w:sz w:val="24"/>
          <w:szCs w:val="24"/>
        </w:rPr>
        <w:t>Assistenza alle attività di ricerca del</w:t>
      </w:r>
      <w:r>
        <w:rPr>
          <w:b/>
          <w:spacing w:val="-2"/>
          <w:sz w:val="24"/>
          <w:szCs w:val="24"/>
        </w:rPr>
        <w:t>la Sezione di Scienze Motorie del</w:t>
      </w:r>
      <w:r w:rsidRPr="00574AF3">
        <w:rPr>
          <w:b/>
          <w:spacing w:val="-2"/>
          <w:sz w:val="24"/>
          <w:szCs w:val="24"/>
        </w:rPr>
        <w:t xml:space="preserve"> Dipartimento di </w:t>
      </w:r>
      <w:r>
        <w:rPr>
          <w:b/>
          <w:spacing w:val="-2"/>
          <w:sz w:val="24"/>
          <w:szCs w:val="24"/>
        </w:rPr>
        <w:t>Neuros</w:t>
      </w:r>
      <w:r w:rsidRPr="00574AF3">
        <w:rPr>
          <w:b/>
          <w:spacing w:val="-2"/>
          <w:sz w:val="24"/>
          <w:szCs w:val="24"/>
        </w:rPr>
        <w:t>cienze</w:t>
      </w:r>
      <w:r>
        <w:rPr>
          <w:b/>
          <w:spacing w:val="-2"/>
          <w:sz w:val="24"/>
          <w:szCs w:val="24"/>
        </w:rPr>
        <w:t>, Biomedicina e M</w:t>
      </w:r>
      <w:r w:rsidRPr="00574AF3">
        <w:rPr>
          <w:b/>
          <w:spacing w:val="-2"/>
          <w:sz w:val="24"/>
          <w:szCs w:val="24"/>
        </w:rPr>
        <w:t>ovimento</w:t>
      </w:r>
      <w:r>
        <w:rPr>
          <w:b/>
          <w:spacing w:val="-2"/>
          <w:sz w:val="24"/>
          <w:szCs w:val="24"/>
        </w:rPr>
        <w:t xml:space="preserve"> dell’Università di Verona</w:t>
      </w:r>
      <w:r w:rsidRPr="0030091E">
        <w:rPr>
          <w:rFonts w:cs="Arial"/>
          <w:b/>
          <w:bCs/>
          <w:sz w:val="24"/>
          <w:szCs w:val="24"/>
        </w:rPr>
        <w:t>”.</w:t>
      </w:r>
    </w:p>
    <w:p w:rsidR="00602819" w:rsidRPr="0030091E" w:rsidRDefault="00602819" w:rsidP="003B0757">
      <w:pPr>
        <w:tabs>
          <w:tab w:val="left" w:pos="9540"/>
        </w:tabs>
        <w:spacing w:line="360" w:lineRule="auto"/>
        <w:jc w:val="both"/>
        <w:rPr>
          <w:rFonts w:cs="Arial"/>
          <w:sz w:val="24"/>
          <w:szCs w:val="24"/>
        </w:rPr>
      </w:pPr>
    </w:p>
    <w:p w:rsidR="00602819" w:rsidRPr="0030091E" w:rsidRDefault="00602819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A tal fine, consapevole della responsabilità penale cui può andare incontro  in caso di dichiarazione mendace (art. 76 D.P.R. 445/2000),</w:t>
      </w:r>
    </w:p>
    <w:p w:rsidR="00602819" w:rsidRPr="0030091E" w:rsidRDefault="00602819">
      <w:pPr>
        <w:spacing w:line="48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dichiara: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nato il ……………………..…… a …………………..………………………………………………….. (Prov. di …………… )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risiedere a …………....................……(Prov. ) in Via ...............................…………n.     c.a.p. …………. telefono ………………...........................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cittadino .................................................................................................................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non aver riportato condanne penali né di avere procedimenti penali pendenti; ovvero di aver riportato le seguenti condanne penali e/o di avere i seguenti procedimenti penali pendenti: ....................................................................................................………………………………………..............................................................................................................................................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 xml:space="preserve">di essere in possesso del seguente titolo di studio ............................................................................conseguito in data .................................. presso ..................................................... </w:t>
      </w:r>
      <w:r w:rsidRPr="0030091E">
        <w:rPr>
          <w:rFonts w:cs="Arial"/>
          <w:sz w:val="24"/>
          <w:szCs w:val="24"/>
        </w:rPr>
        <w:tab/>
        <w:t>con la votazione di ………………………….</w:t>
      </w:r>
    </w:p>
    <w:p w:rsidR="00602819" w:rsidRPr="0030091E" w:rsidRDefault="00602819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eleggere il proprio domicilio ai fini della presente selezione in ………………............................prov. ................... cap........................ via ................................................................................... n.............. telefono...................................</w:t>
      </w:r>
    </w:p>
    <w:p w:rsidR="00602819" w:rsidRPr="0030091E" w:rsidRDefault="00602819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Allega alla presente un curriculum vitae ed un elenco delle eventuali pubblicazioni prodotte.</w:t>
      </w:r>
    </w:p>
    <w:p w:rsidR="00602819" w:rsidRPr="0030091E" w:rsidRDefault="00602819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</w:p>
    <w:p w:rsidR="00602819" w:rsidRPr="0030091E" w:rsidRDefault="00602819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Il sottoscritto dichiara di essere consapevole che l’Università può utilizzare i dati contenuti nella presente dichiarazione esclusivamente nell’ambito e per i fini istituzionali della Pubblica Amministrazione (D.Lgs n. 196 del 30.06.2003, art. 18).</w:t>
      </w:r>
    </w:p>
    <w:p w:rsidR="00602819" w:rsidRPr="0030091E" w:rsidRDefault="00602819">
      <w:pPr>
        <w:spacing w:line="480" w:lineRule="auto"/>
        <w:rPr>
          <w:rFonts w:cs="Arial"/>
          <w:sz w:val="24"/>
          <w:szCs w:val="24"/>
        </w:rPr>
      </w:pPr>
    </w:p>
    <w:p w:rsidR="00602819" w:rsidRPr="0030091E" w:rsidRDefault="00602819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Verona, ..............................................</w:t>
      </w:r>
      <w:r w:rsidRPr="0030091E">
        <w:rPr>
          <w:rFonts w:cs="Arial"/>
          <w:sz w:val="24"/>
          <w:szCs w:val="24"/>
        </w:rPr>
        <w:tab/>
      </w:r>
      <w:r w:rsidRPr="0030091E">
        <w:rPr>
          <w:rFonts w:cs="Arial"/>
          <w:sz w:val="24"/>
          <w:szCs w:val="24"/>
        </w:rPr>
        <w:tab/>
        <w:t>Firma ...............................................................</w:t>
      </w:r>
    </w:p>
    <w:p w:rsidR="00602819" w:rsidRPr="0030091E" w:rsidRDefault="00602819">
      <w:pPr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--------------------------------------------------------------------------------------------------------------------------------Le candidate coniugate devono indicare il cognome da nubile</w:t>
      </w:r>
    </w:p>
    <w:p w:rsidR="00602819" w:rsidRPr="0030091E" w:rsidRDefault="00602819">
      <w:pPr>
        <w:jc w:val="both"/>
        <w:rPr>
          <w:rFonts w:cs="Arial"/>
          <w:sz w:val="24"/>
          <w:szCs w:val="24"/>
        </w:rPr>
      </w:pPr>
    </w:p>
    <w:p w:rsidR="00602819" w:rsidRPr="0030091E" w:rsidRDefault="00602819" w:rsidP="00A160FB">
      <w:pPr>
        <w:spacing w:line="480" w:lineRule="auto"/>
        <w:rPr>
          <w:rFonts w:cs="Arial"/>
          <w:sz w:val="24"/>
          <w:szCs w:val="24"/>
        </w:rPr>
      </w:pPr>
    </w:p>
    <w:p w:rsidR="00602819" w:rsidRPr="0030091E" w:rsidRDefault="00602819" w:rsidP="00A160FB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br w:type="page"/>
      </w:r>
    </w:p>
    <w:p w:rsidR="00602819" w:rsidRPr="0030091E" w:rsidRDefault="00602819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 xml:space="preserve">DICHIARAZIONE SOSTITUTIVA DI CERTIFICAZIONE e/o SOSTITUTIVA DELL’ATTO DI NOTORIETA’ </w:t>
      </w:r>
    </w:p>
    <w:p w:rsidR="00602819" w:rsidRPr="0030091E" w:rsidRDefault="00602819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(Art. 46 e 47 D.P.R. n. 445 del 28/12/2000)</w:t>
      </w:r>
    </w:p>
    <w:p w:rsidR="00602819" w:rsidRPr="0030091E" w:rsidRDefault="00602819" w:rsidP="00A160FB">
      <w:pPr>
        <w:jc w:val="center"/>
        <w:rPr>
          <w:rFonts w:ascii="Century Gothic" w:hAnsi="Century Gothic" w:cs="Century Gothic"/>
          <w:sz w:val="18"/>
          <w:szCs w:val="18"/>
        </w:rPr>
      </w:pP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COGNOME_______________________________________________________________________________________</w:t>
      </w: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br/>
        <w:t>(per le donne indicare il cognome da nubile)</w:t>
      </w: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NOME____________________________________ CODICE FISCALE________________________________________</w:t>
      </w: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NATO A __________________________________________________________________ PROV.__________________</w:t>
      </w: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___________________________ ATTUALMENTE RESIDENTE A ___________________________________________</w:t>
      </w: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PROV. ________________ INDIRIZZO____________________________________________ CAP _________________</w:t>
      </w: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TELEFONO___________________________</w:t>
      </w:r>
    </w:p>
    <w:p w:rsidR="00602819" w:rsidRPr="0030091E" w:rsidRDefault="00602819" w:rsidP="00A160FB">
      <w:pPr>
        <w:pStyle w:val="BodyText2"/>
        <w:rPr>
          <w:rFonts w:ascii="Century Gothic" w:hAnsi="Century Gothic" w:cs="Century Gothic"/>
        </w:rPr>
      </w:pPr>
      <w:r w:rsidRPr="0030091E">
        <w:rPr>
          <w:rFonts w:ascii="Century Gothic" w:hAnsi="Century Gothic" w:cs="Century Gothic"/>
        </w:rPr>
        <w:t xml:space="preserve">consapevole delle sanzioni penali, nel caso di dichiarazioni mendaci,  di formazione  o uso di atti falsi, richiamate dall’art. 76 del D.P.R. 445/2000 </w:t>
      </w:r>
    </w:p>
    <w:p w:rsidR="00602819" w:rsidRPr="0030091E" w:rsidRDefault="00602819" w:rsidP="00A160FB">
      <w:pPr>
        <w:spacing w:line="480" w:lineRule="auto"/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dichiara:</w:t>
      </w:r>
    </w:p>
    <w:p w:rsidR="00602819" w:rsidRPr="0030091E" w:rsidRDefault="00602819" w:rsidP="00A160FB">
      <w:pPr>
        <w:pStyle w:val="Header"/>
        <w:tabs>
          <w:tab w:val="clear" w:pos="4819"/>
          <w:tab w:val="clear" w:pos="9638"/>
        </w:tabs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02819" w:rsidRPr="0030091E" w:rsidRDefault="00602819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dichiara di essere consapevole che l’Università può utilizzare i dati contenuti nella presente dichiarazione esclusivamente nell’ambito e per i fini istituzionali della Pubblica Amministrazione (D. Lgs. 196/2003, art. 18).</w:t>
      </w: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</w:p>
    <w:p w:rsidR="00602819" w:rsidRPr="0030091E" w:rsidRDefault="00602819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Luogo e data _____________________________                        Dichiarante________________________________________</w:t>
      </w:r>
    </w:p>
    <w:p w:rsidR="00602819" w:rsidRDefault="00602819" w:rsidP="00A160FB">
      <w:pPr>
        <w:pStyle w:val="BodyText3"/>
      </w:pPr>
      <w:r w:rsidRPr="0030091E">
        <w:t xml:space="preserve">Ai sensi dell’art. 38, D.P.R. 445/2000 la dichiarazione sostitutiva dell’atto di notorietà è sottoscritta dall’interessato in presenza del dipendente addetto </w:t>
      </w:r>
      <w:r w:rsidRPr="0030091E">
        <w:rPr>
          <w:u w:val="single"/>
        </w:rPr>
        <w:t>ovvero sottoscritta e presentata unitamente a copia fotostatica non autenticata di un documento di identità del sottoscrittore.</w:t>
      </w:r>
      <w:r>
        <w:rPr>
          <w:u w:val="single"/>
        </w:rPr>
        <w:t xml:space="preserve"> </w:t>
      </w:r>
    </w:p>
    <w:sectPr w:rsidR="00602819" w:rsidSect="00782A0B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819" w:rsidRDefault="00602819">
      <w:r>
        <w:separator/>
      </w:r>
    </w:p>
  </w:endnote>
  <w:endnote w:type="continuationSeparator" w:id="0">
    <w:p w:rsidR="00602819" w:rsidRDefault="006028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819" w:rsidRDefault="006028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819" w:rsidRDefault="00602819">
      <w:r>
        <w:separator/>
      </w:r>
    </w:p>
  </w:footnote>
  <w:footnote w:type="continuationSeparator" w:id="0">
    <w:p w:rsidR="00602819" w:rsidRDefault="006028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819" w:rsidRDefault="00602819" w:rsidP="008777DC">
    <w:pPr>
      <w:pStyle w:val="Header"/>
      <w:ind w:firstLine="142"/>
      <w:rPr>
        <w:noProof/>
      </w:rPr>
    </w:pPr>
    <w:r w:rsidRPr="0083448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style="width:347.25pt;height:63.75pt;visibility:visible">
          <v:imagedata r:id="rId1" o:title=""/>
        </v:shape>
      </w:pict>
    </w:r>
  </w:p>
  <w:p w:rsidR="00602819" w:rsidRDefault="00602819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D36CE2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0626204E"/>
    <w:multiLevelType w:val="hybridMultilevel"/>
    <w:tmpl w:val="30CE95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077B8"/>
    <w:multiLevelType w:val="hybridMultilevel"/>
    <w:tmpl w:val="4AA288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9C23C7"/>
    <w:multiLevelType w:val="hybridMultilevel"/>
    <w:tmpl w:val="AEB60528"/>
    <w:lvl w:ilvl="0" w:tplc="C242D7E2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5267E6"/>
    <w:multiLevelType w:val="hybridMultilevel"/>
    <w:tmpl w:val="926A8D2E"/>
    <w:lvl w:ilvl="0" w:tplc="695EA7AA">
      <w:start w:val="1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616081"/>
    <w:multiLevelType w:val="hybridMultilevel"/>
    <w:tmpl w:val="DFA44402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2A48D3"/>
    <w:multiLevelType w:val="hybridMultilevel"/>
    <w:tmpl w:val="26841564"/>
    <w:lvl w:ilvl="0" w:tplc="FFFFFFFF">
      <w:start w:val="3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D16987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9">
    <w:nsid w:val="2C22489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0">
    <w:nsid w:val="32DD1144"/>
    <w:multiLevelType w:val="hybridMultilevel"/>
    <w:tmpl w:val="3E9E864A"/>
    <w:lvl w:ilvl="0" w:tplc="35C895E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753E90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2">
    <w:nsid w:val="345A124A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3">
    <w:nsid w:val="3E0C1F24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4">
    <w:nsid w:val="41047822"/>
    <w:multiLevelType w:val="hybridMultilevel"/>
    <w:tmpl w:val="0CCEBB0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F11EDF"/>
    <w:multiLevelType w:val="hybridMultilevel"/>
    <w:tmpl w:val="4FA8746C"/>
    <w:lvl w:ilvl="0" w:tplc="17E04D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847A19"/>
    <w:multiLevelType w:val="hybridMultilevel"/>
    <w:tmpl w:val="E89C4034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D3C3A7A"/>
    <w:multiLevelType w:val="hybridMultilevel"/>
    <w:tmpl w:val="1D0807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9B484F"/>
    <w:multiLevelType w:val="hybridMultilevel"/>
    <w:tmpl w:val="6AA226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AB47C5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0">
    <w:nsid w:val="654131CA"/>
    <w:multiLevelType w:val="singleLevel"/>
    <w:tmpl w:val="A1141112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1">
    <w:nsid w:val="6F817EFA"/>
    <w:multiLevelType w:val="singleLevel"/>
    <w:tmpl w:val="408EFD10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2">
    <w:nsid w:val="70105647"/>
    <w:multiLevelType w:val="hybridMultilevel"/>
    <w:tmpl w:val="F5DA2D7C"/>
    <w:lvl w:ilvl="0" w:tplc="B9FA1F48">
      <w:start w:val="1"/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7BFC3576"/>
    <w:multiLevelType w:val="hybridMultilevel"/>
    <w:tmpl w:val="58D2EF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</w:num>
  <w:num w:numId="4">
    <w:abstractNumId w:val="20"/>
  </w:num>
  <w:num w:numId="5">
    <w:abstractNumId w:val="10"/>
  </w:num>
  <w:num w:numId="6">
    <w:abstractNumId w:val="5"/>
  </w:num>
  <w:num w:numId="7">
    <w:abstractNumId w:val="7"/>
  </w:num>
  <w:num w:numId="8">
    <w:abstractNumId w:val="21"/>
  </w:num>
  <w:num w:numId="9">
    <w:abstractNumId w:val="1"/>
  </w:num>
  <w:num w:numId="10">
    <w:abstractNumId w:val="9"/>
  </w:num>
  <w:num w:numId="11">
    <w:abstractNumId w:val="19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  <w:num w:numId="16">
    <w:abstractNumId w:val="17"/>
  </w:num>
  <w:num w:numId="17">
    <w:abstractNumId w:val="14"/>
  </w:num>
  <w:num w:numId="18">
    <w:abstractNumId w:val="2"/>
  </w:num>
  <w:num w:numId="19">
    <w:abstractNumId w:val="3"/>
  </w:num>
  <w:num w:numId="20">
    <w:abstractNumId w:val="18"/>
  </w:num>
  <w:num w:numId="21">
    <w:abstractNumId w:val="6"/>
  </w:num>
  <w:num w:numId="22">
    <w:abstractNumId w:val="16"/>
  </w:num>
  <w:num w:numId="23">
    <w:abstractNumId w:val="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A1"/>
    <w:rsid w:val="000307BF"/>
    <w:rsid w:val="00050A37"/>
    <w:rsid w:val="000555A0"/>
    <w:rsid w:val="0009377E"/>
    <w:rsid w:val="000A73E3"/>
    <w:rsid w:val="000A7F1D"/>
    <w:rsid w:val="000B380C"/>
    <w:rsid w:val="000F1ACA"/>
    <w:rsid w:val="000F26DB"/>
    <w:rsid w:val="00131EC2"/>
    <w:rsid w:val="00134EB1"/>
    <w:rsid w:val="001451B5"/>
    <w:rsid w:val="001514A3"/>
    <w:rsid w:val="0016339A"/>
    <w:rsid w:val="001823B3"/>
    <w:rsid w:val="001900D2"/>
    <w:rsid w:val="001A4C8C"/>
    <w:rsid w:val="001F15BD"/>
    <w:rsid w:val="00213D00"/>
    <w:rsid w:val="002160B8"/>
    <w:rsid w:val="002465A8"/>
    <w:rsid w:val="00246756"/>
    <w:rsid w:val="00261226"/>
    <w:rsid w:val="002B2D45"/>
    <w:rsid w:val="0030091E"/>
    <w:rsid w:val="00334883"/>
    <w:rsid w:val="00340401"/>
    <w:rsid w:val="00345043"/>
    <w:rsid w:val="00353511"/>
    <w:rsid w:val="003570DA"/>
    <w:rsid w:val="00364FC0"/>
    <w:rsid w:val="00382218"/>
    <w:rsid w:val="003833BB"/>
    <w:rsid w:val="003A07E4"/>
    <w:rsid w:val="003B0757"/>
    <w:rsid w:val="003B5FC6"/>
    <w:rsid w:val="003D26BA"/>
    <w:rsid w:val="003F4565"/>
    <w:rsid w:val="00441682"/>
    <w:rsid w:val="004611E1"/>
    <w:rsid w:val="00470C5E"/>
    <w:rsid w:val="00471123"/>
    <w:rsid w:val="004919DB"/>
    <w:rsid w:val="0049408F"/>
    <w:rsid w:val="00496B00"/>
    <w:rsid w:val="004A171D"/>
    <w:rsid w:val="004C1672"/>
    <w:rsid w:val="004C71A2"/>
    <w:rsid w:val="005071B2"/>
    <w:rsid w:val="0051155D"/>
    <w:rsid w:val="00517E32"/>
    <w:rsid w:val="0052391D"/>
    <w:rsid w:val="00530C31"/>
    <w:rsid w:val="005401E4"/>
    <w:rsid w:val="00574AF3"/>
    <w:rsid w:val="00595BA0"/>
    <w:rsid w:val="005B028A"/>
    <w:rsid w:val="005B6E46"/>
    <w:rsid w:val="005C02D9"/>
    <w:rsid w:val="005C061B"/>
    <w:rsid w:val="005C75C1"/>
    <w:rsid w:val="005F5B73"/>
    <w:rsid w:val="00602819"/>
    <w:rsid w:val="006032D9"/>
    <w:rsid w:val="00605F0B"/>
    <w:rsid w:val="00613E81"/>
    <w:rsid w:val="006360A9"/>
    <w:rsid w:val="006402EA"/>
    <w:rsid w:val="0064742E"/>
    <w:rsid w:val="00666EFE"/>
    <w:rsid w:val="00667D7D"/>
    <w:rsid w:val="006C3F97"/>
    <w:rsid w:val="00713783"/>
    <w:rsid w:val="00731121"/>
    <w:rsid w:val="00733414"/>
    <w:rsid w:val="007661C2"/>
    <w:rsid w:val="00774E6C"/>
    <w:rsid w:val="00782A0B"/>
    <w:rsid w:val="00783BFE"/>
    <w:rsid w:val="00786A4A"/>
    <w:rsid w:val="00791BA1"/>
    <w:rsid w:val="00792AB6"/>
    <w:rsid w:val="007A5819"/>
    <w:rsid w:val="007A5A36"/>
    <w:rsid w:val="007C1791"/>
    <w:rsid w:val="007D62DA"/>
    <w:rsid w:val="007F6739"/>
    <w:rsid w:val="008106AD"/>
    <w:rsid w:val="00827EB6"/>
    <w:rsid w:val="0083448B"/>
    <w:rsid w:val="00844778"/>
    <w:rsid w:val="008777DC"/>
    <w:rsid w:val="008B0618"/>
    <w:rsid w:val="008D3688"/>
    <w:rsid w:val="008D71B0"/>
    <w:rsid w:val="008F32A6"/>
    <w:rsid w:val="00921465"/>
    <w:rsid w:val="00922D72"/>
    <w:rsid w:val="009261C9"/>
    <w:rsid w:val="009336D9"/>
    <w:rsid w:val="00940A01"/>
    <w:rsid w:val="009456AF"/>
    <w:rsid w:val="009462CD"/>
    <w:rsid w:val="0095298E"/>
    <w:rsid w:val="00954FAA"/>
    <w:rsid w:val="0097088D"/>
    <w:rsid w:val="009A75AF"/>
    <w:rsid w:val="00A160FB"/>
    <w:rsid w:val="00A37355"/>
    <w:rsid w:val="00A46FEB"/>
    <w:rsid w:val="00AD30E0"/>
    <w:rsid w:val="00AD6A38"/>
    <w:rsid w:val="00B03327"/>
    <w:rsid w:val="00B06158"/>
    <w:rsid w:val="00B07249"/>
    <w:rsid w:val="00B11D3A"/>
    <w:rsid w:val="00B164FA"/>
    <w:rsid w:val="00B44E20"/>
    <w:rsid w:val="00B55A7B"/>
    <w:rsid w:val="00B6410D"/>
    <w:rsid w:val="00B66BCE"/>
    <w:rsid w:val="00B72FF7"/>
    <w:rsid w:val="00B877F9"/>
    <w:rsid w:val="00BB31F7"/>
    <w:rsid w:val="00BD46FB"/>
    <w:rsid w:val="00BE58A5"/>
    <w:rsid w:val="00C023C9"/>
    <w:rsid w:val="00C17B69"/>
    <w:rsid w:val="00C47C14"/>
    <w:rsid w:val="00C51FDF"/>
    <w:rsid w:val="00C67376"/>
    <w:rsid w:val="00C67FBC"/>
    <w:rsid w:val="00C73476"/>
    <w:rsid w:val="00C811D1"/>
    <w:rsid w:val="00C85B9F"/>
    <w:rsid w:val="00C94477"/>
    <w:rsid w:val="00CC41A3"/>
    <w:rsid w:val="00D20F46"/>
    <w:rsid w:val="00D607C2"/>
    <w:rsid w:val="00D6616B"/>
    <w:rsid w:val="00D82D91"/>
    <w:rsid w:val="00D86C3B"/>
    <w:rsid w:val="00DA5765"/>
    <w:rsid w:val="00E01687"/>
    <w:rsid w:val="00E506D0"/>
    <w:rsid w:val="00E61DE2"/>
    <w:rsid w:val="00ED4712"/>
    <w:rsid w:val="00ED75FA"/>
    <w:rsid w:val="00EE43C0"/>
    <w:rsid w:val="00EF6F3A"/>
    <w:rsid w:val="00F10F43"/>
    <w:rsid w:val="00F17D45"/>
    <w:rsid w:val="00F206F3"/>
    <w:rsid w:val="00F26608"/>
    <w:rsid w:val="00F3565A"/>
    <w:rsid w:val="00F44030"/>
    <w:rsid w:val="00F51C40"/>
    <w:rsid w:val="00F8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0B"/>
    <w:rPr>
      <w:rFonts w:ascii="Arial" w:hAnsi="Arial"/>
      <w:spacing w:val="-5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2A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2A0B"/>
    <w:pPr>
      <w:keepNext/>
      <w:outlineLvl w:val="1"/>
    </w:pPr>
    <w:rPr>
      <w:rFonts w:ascii="Times New Roman" w:hAnsi="Times New Roman"/>
      <w:b/>
      <w:spacing w:val="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2A0B"/>
    <w:pPr>
      <w:keepNext/>
      <w:outlineLvl w:val="2"/>
    </w:pPr>
    <w:rPr>
      <w:rFonts w:ascii="Century Gothic" w:hAnsi="Century Gothic"/>
      <w:b/>
      <w:spacing w:val="0"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2A0B"/>
    <w:pPr>
      <w:keepNext/>
      <w:jc w:val="center"/>
      <w:outlineLvl w:val="5"/>
    </w:pPr>
    <w:rPr>
      <w:rFonts w:ascii="Century Gothic" w:hAnsi="Century Gothic"/>
      <w:b/>
      <w:bCs/>
      <w:spacing w:val="0"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82A0B"/>
    <w:pPr>
      <w:keepNext/>
      <w:jc w:val="center"/>
      <w:outlineLvl w:val="6"/>
    </w:pPr>
    <w:rPr>
      <w:rFonts w:ascii="Times New Roman" w:hAnsi="Times New Roman"/>
      <w:i/>
      <w:iCs/>
      <w:spacing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6C3B"/>
    <w:rPr>
      <w:rFonts w:ascii="Cambria" w:hAnsi="Cambria" w:cs="Times New Roman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86C3B"/>
    <w:rPr>
      <w:rFonts w:ascii="Cambria" w:hAnsi="Cambria" w:cs="Times New Roman"/>
      <w:b/>
      <w:bCs/>
      <w:i/>
      <w:iCs/>
      <w:spacing w:val="-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86C3B"/>
    <w:rPr>
      <w:rFonts w:ascii="Cambria" w:hAnsi="Cambria" w:cs="Times New Roman"/>
      <w:b/>
      <w:bCs/>
      <w:spacing w:val="-5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86C3B"/>
    <w:rPr>
      <w:rFonts w:ascii="Calibri" w:hAnsi="Calibri" w:cs="Times New Roman"/>
      <w:b/>
      <w:bCs/>
      <w:spacing w:val="-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86C3B"/>
    <w:rPr>
      <w:rFonts w:ascii="Calibri" w:hAnsi="Calibri" w:cs="Times New Roman"/>
      <w:spacing w:val="-5"/>
      <w:sz w:val="24"/>
      <w:szCs w:val="24"/>
    </w:rPr>
  </w:style>
  <w:style w:type="paragraph" w:styleId="Header">
    <w:name w:val="header"/>
    <w:basedOn w:val="Normal"/>
    <w:link w:val="Head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C02D9"/>
    <w:rPr>
      <w:rFonts w:ascii="Arial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rsid w:val="00782A0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82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C3B"/>
    <w:rPr>
      <w:rFonts w:cs="Times New Roman"/>
      <w:spacing w:val="-5"/>
      <w:sz w:val="2"/>
    </w:rPr>
  </w:style>
  <w:style w:type="character" w:styleId="PageNumber">
    <w:name w:val="page number"/>
    <w:basedOn w:val="DefaultParagraphFont"/>
    <w:uiPriority w:val="99"/>
    <w:rsid w:val="00782A0B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782A0B"/>
    <w:pPr>
      <w:spacing w:line="360" w:lineRule="auto"/>
    </w:pPr>
    <w:rPr>
      <w:rFonts w:ascii="Times New Roman" w:hAnsi="Times New Roman"/>
      <w:b/>
      <w:spacing w:val="0"/>
      <w:sz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82A0B"/>
    <w:pPr>
      <w:numPr>
        <w:ilvl w:val="12"/>
      </w:numPr>
      <w:jc w:val="both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82A0B"/>
    <w:pPr>
      <w:spacing w:line="480" w:lineRule="auto"/>
    </w:pPr>
    <w:rPr>
      <w:rFonts w:ascii="Century Gothic" w:hAnsi="Century Gothic"/>
      <w:spacing w:val="0"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782A0B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pacing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customStyle="1" w:styleId="Corpodeltesto21">
    <w:name w:val="Corpo del testo 21"/>
    <w:basedOn w:val="Normal"/>
    <w:uiPriority w:val="99"/>
    <w:rsid w:val="00782A0B"/>
    <w:pPr>
      <w:overflowPunct w:val="0"/>
      <w:autoSpaceDE w:val="0"/>
      <w:autoSpaceDN w:val="0"/>
      <w:adjustRightInd w:val="0"/>
      <w:jc w:val="both"/>
      <w:textAlignment w:val="baseline"/>
    </w:pPr>
    <w:rPr>
      <w:spacing w:val="0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782A0B"/>
    <w:pPr>
      <w:autoSpaceDE w:val="0"/>
      <w:autoSpaceDN w:val="0"/>
      <w:adjustRightInd w:val="0"/>
      <w:ind w:left="284"/>
      <w:jc w:val="both"/>
    </w:pPr>
    <w:rPr>
      <w:rFonts w:cs="Arial"/>
      <w:spacing w:val="0"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customStyle="1" w:styleId="Paragrafoelenco1">
    <w:name w:val="Paragrafo elenco1"/>
    <w:basedOn w:val="Normal"/>
    <w:uiPriority w:val="99"/>
    <w:rsid w:val="0064742E"/>
    <w:pPr>
      <w:ind w:left="720"/>
      <w:contextualSpacing/>
    </w:pPr>
    <w:rPr>
      <w:rFonts w:ascii="Cambria" w:hAnsi="Cambria"/>
      <w:spacing w:val="0"/>
      <w:sz w:val="24"/>
      <w:szCs w:val="24"/>
      <w:lang w:val="en-US" w:eastAsia="en-US"/>
    </w:rPr>
  </w:style>
  <w:style w:type="paragraph" w:customStyle="1" w:styleId="BodyText21">
    <w:name w:val="Body Text 21"/>
    <w:basedOn w:val="Normal"/>
    <w:uiPriority w:val="99"/>
    <w:rsid w:val="0064742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pacing w:val="0"/>
      <w:sz w:val="24"/>
    </w:rPr>
  </w:style>
  <w:style w:type="paragraph" w:styleId="ListParagraph">
    <w:name w:val="List Paragraph"/>
    <w:basedOn w:val="Normal"/>
    <w:uiPriority w:val="99"/>
    <w:qFormat/>
    <w:rsid w:val="006474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762</Words>
  <Characters>4345</Characters>
  <Application>Microsoft Office Outlook</Application>
  <DocSecurity>0</DocSecurity>
  <Lines>0</Lines>
  <Paragraphs>0</Paragraphs>
  <ScaleCrop>false</ScaleCrop>
  <Company>Dip. scienze neurologiche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DI SELEZIONE PUBBLICA PER IL CONFERIMENTO DI UN INCARICO DI COLLABORAZIONE OCCASIONALE PER “IMPLEMENTAZIONE DEGLI ALGORITMI DI AUCHINCLOSS E DI GRONLUND PER LA DETERMINAZIONE RESPIRO PER RESPIRO DEL CONSUMO DI OSSIGENO E DELLA PRODUZIONE DI ANIDRI</dc:title>
  <dc:subject/>
  <dc:creator>Antonella</dc:creator>
  <cp:keywords/>
  <dc:description/>
  <cp:lastModifiedBy>Daniela Tittoni</cp:lastModifiedBy>
  <cp:revision>3</cp:revision>
  <cp:lastPrinted>2018-03-22T16:43:00Z</cp:lastPrinted>
  <dcterms:created xsi:type="dcterms:W3CDTF">2019-03-25T12:10:00Z</dcterms:created>
  <dcterms:modified xsi:type="dcterms:W3CDTF">2019-03-25T12:10:00Z</dcterms:modified>
</cp:coreProperties>
</file>